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6E872A" w14:textId="77777777" w:rsidR="009E4127" w:rsidRPr="00E6472C" w:rsidRDefault="000362EE" w:rsidP="004E5017">
      <w:pPr>
        <w:rPr>
          <w:rFonts w:ascii="Tw Cen MT" w:hAnsi="Tw Cen MT"/>
          <w:b/>
        </w:rPr>
      </w:pPr>
      <w:r w:rsidRPr="00E6472C">
        <w:rPr>
          <w:rFonts w:ascii="Tw Cen MT" w:hAnsi="Tw Cen MT"/>
          <w:b/>
          <w:noProof/>
        </w:rPr>
        <w:pict w14:anchorId="3BD2BFE2">
          <v:roundrect id="Rounded Rectangle 5" o:spid="_x0000_s1029" style="position:absolute;left:0;text-align:left;margin-left:282.15pt;margin-top:23.4pt;width:248.85pt;height:302.75pt;z-index:251655168;visibility:visible;mso-width-relative:margin;mso-height-relative:margin;v-text-anchor:middle" arcsize="43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" filled="f" strokecolor="#1c1c1c" strokeweight="2.25pt">
            <v:stroke joinstyle="miter"/>
          </v:roundrect>
        </w:pict>
      </w:r>
      <w:r w:rsidR="00E6472C" w:rsidRPr="00E6472C">
        <w:rPr>
          <w:rFonts w:ascii="Tw Cen MT" w:hAnsi="Tw Cen MT"/>
          <w:b/>
        </w:rPr>
        <w:t>Name of River:</w:t>
      </w:r>
    </w:p>
    <w:p w14:paraId="72445795" w14:textId="77777777" w:rsidR="00E6472C" w:rsidRDefault="00E15D76" w:rsidP="004E5017">
      <w:r>
        <w:rPr>
          <w:noProof/>
        </w:rPr>
        <w:pict w14:anchorId="1F1821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37" type="#_x0000_t75" style="position:absolute;left:0;text-align:left;margin-left:286.4pt;margin-top:5.6pt;width:238pt;height:146.25pt;z-index:251661312;visibility:visible">
            <v:imagedata r:id="rId8" o:title="" croptop="6041f" cropbottom="3614f" cropleft="2543f" cropright="2701f"/>
            <w10:wrap type="square"/>
          </v:shape>
        </w:pict>
      </w:r>
    </w:p>
    <w:p w14:paraId="42E0F3AD" w14:textId="77777777" w:rsidR="009E4127" w:rsidRPr="009E4127" w:rsidRDefault="00432ED5" w:rsidP="009E4127">
      <w:r>
        <w:rPr>
          <w:noProof/>
        </w:rPr>
        <w:pict w14:anchorId="7BC59619">
          <v:line id="Straight Connector 2" o:spid="_x0000_s1030" style="position:absolute;left:0;text-align:left;z-index:251654144;visibility:visible;mso-width-relative:margin" from="12.15pt,4.95pt" to="270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" strokecolor="#1c1c1c" strokeweight="1.5pt">
            <v:stroke joinstyle="miter"/>
          </v:line>
        </w:pict>
      </w:r>
    </w:p>
    <w:p w14:paraId="4AF11A20" w14:textId="77777777" w:rsidR="009E4127" w:rsidRPr="009E4127" w:rsidRDefault="00432ED5" w:rsidP="009E4127">
      <w:r>
        <w:rPr>
          <w:noProof/>
        </w:rPr>
        <w:pict w14:anchorId="661C33B1">
          <v:roundrect id="Rounded Rectangle 1" o:spid="_x0000_s1028" style="position:absolute;left:0;text-align:left;margin-left:12.15pt;margin-top:24.75pt;width:248.85pt;height:356.25pt;z-index:251653120;visibility:visible;mso-width-relative:margin;v-text-anchor:middle" arcsize="43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" filled="f" strokecolor="#1c1c1c" strokeweight="2.25pt">
            <v:stroke joinstyle="miter"/>
          </v:roundrect>
        </w:pict>
      </w:r>
    </w:p>
    <w:p w14:paraId="1E841525" w14:textId="77777777" w:rsidR="009E4127" w:rsidRPr="009E4127" w:rsidRDefault="00E6472C" w:rsidP="009E4127">
      <w:r>
        <w:rPr>
          <w:noProof/>
        </w:rPr>
        <w:pict w14:anchorId="62F7FBD1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1" type="#_x0000_t202" style="position:absolute;left:0;text-align:left;margin-left:19.85pt;margin-top:7.65pt;width:232.8pt;height:335.9pt;z-index:-251658240;visibility:visible;mso-wrap-distance-top:3.6pt;mso-wrap-distance-bottom:3.6pt;mso-width-relative:margin;mso-height-relative:margin" filled="f" stroked="f">
            <v:textbox style="mso-next-textbox:#Text Box 2">
              <w:txbxContent>
                <w:p w14:paraId="7A8A44C1" w14:textId="77777777" w:rsidR="00E6472C" w:rsidRDefault="00E6472C" w:rsidP="00E6472C">
                  <w:pPr>
                    <w:pBdr>
                      <w:bottom w:val="single" w:sz="12" w:space="1" w:color="auto"/>
                    </w:pBd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Source of River:</w:t>
                  </w:r>
                </w:p>
                <w:p w14:paraId="257C977A" w14:textId="77777777" w:rsidR="00E6472C" w:rsidRDefault="00E6472C" w:rsidP="00E6472C">
                  <w:pPr>
                    <w:pBdr>
                      <w:bottom w:val="single" w:sz="12" w:space="1" w:color="auto"/>
                    </w:pBd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___________________________________________________________________________________________________</w:t>
                  </w:r>
                </w:p>
                <w:p w14:paraId="37CBE46F" w14:textId="77777777" w:rsidR="00E6472C" w:rsidRDefault="00E6472C" w:rsidP="00E6472C">
                  <w:pPr>
                    <w:pBdr>
                      <w:bottom w:val="single" w:sz="12" w:space="1" w:color="auto"/>
                    </w:pBd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Mouth of River:</w:t>
                  </w:r>
                </w:p>
                <w:p w14:paraId="24074A3F" w14:textId="77777777" w:rsidR="00E6472C" w:rsidRDefault="00E6472C" w:rsidP="00E6472C">
                  <w:pPr>
                    <w:pBdr>
                      <w:bottom w:val="single" w:sz="12" w:space="1" w:color="auto"/>
                    </w:pBd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___________________________________________________________________________________________________</w:t>
                  </w:r>
                </w:p>
                <w:p w14:paraId="46B81725" w14:textId="77777777" w:rsidR="00E6472C" w:rsidRDefault="00E6472C" w:rsidP="00E6472C">
                  <w:pPr>
                    <w:pBdr>
                      <w:bottom w:val="single" w:sz="12" w:space="1" w:color="auto"/>
                    </w:pBd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What countries/cities does the river flow through:</w:t>
                  </w:r>
                </w:p>
                <w:p w14:paraId="1F5CD27E" w14:textId="77777777" w:rsidR="00E6472C" w:rsidRPr="00E6472C" w:rsidRDefault="00E6472C" w:rsidP="00E6472C">
                  <w:pPr>
                    <w:pBdr>
                      <w:bottom w:val="single" w:sz="12" w:space="1" w:color="auto"/>
                    </w:pBd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14:paraId="4C2BE5E9" w14:textId="77777777" w:rsidR="009E4127" w:rsidRPr="009E4127" w:rsidRDefault="009E4127" w:rsidP="009E4127"/>
    <w:p w14:paraId="4B2001B2" w14:textId="77777777" w:rsidR="009E4127" w:rsidRPr="009E4127" w:rsidRDefault="00E15D76" w:rsidP="009E4127">
      <w:r>
        <w:rPr>
          <w:noProof/>
        </w:rPr>
        <w:pict w14:anchorId="5E847E0E">
          <v:shape id="_x0000_s1038" type="#_x0000_t75" style="position:absolute;left:0;text-align:left;margin-left:310.15pt;margin-top:24.7pt;width:195.5pt;height:143.5pt;z-index:251662336;visibility:visible">
            <v:imagedata r:id="rId9" o:title="" croptop="6904f" cropbottom="4415f" cropleft="3029f" cropright="2661f"/>
            <w10:wrap type="square"/>
          </v:shape>
        </w:pict>
      </w:r>
    </w:p>
    <w:p w14:paraId="25EDF2A4" w14:textId="77777777" w:rsidR="009E4127" w:rsidRPr="009E4127" w:rsidRDefault="00522DC9" w:rsidP="00522DC9">
      <w:pPr>
        <w:tabs>
          <w:tab w:val="left" w:pos="3535"/>
        </w:tabs>
      </w:pPr>
      <w:r>
        <w:tab/>
      </w:r>
    </w:p>
    <w:p w14:paraId="3482436A" w14:textId="77777777" w:rsidR="009E4127" w:rsidRPr="009E4127" w:rsidRDefault="009E4127" w:rsidP="009E4127"/>
    <w:p w14:paraId="0460F814" w14:textId="77777777" w:rsidR="009E4127" w:rsidRPr="009E4127" w:rsidRDefault="009E4127" w:rsidP="009E4127"/>
    <w:p w14:paraId="1719BE15" w14:textId="77777777" w:rsidR="009E4127" w:rsidRPr="009E4127" w:rsidRDefault="009E4127" w:rsidP="009E4127"/>
    <w:p w14:paraId="519DE28D" w14:textId="77777777" w:rsidR="009E4127" w:rsidRPr="009E4127" w:rsidRDefault="00C73970" w:rsidP="00C73970">
      <w:pPr>
        <w:tabs>
          <w:tab w:val="left" w:pos="3164"/>
        </w:tabs>
      </w:pPr>
      <w:r>
        <w:tab/>
      </w:r>
    </w:p>
    <w:p w14:paraId="31091A88" w14:textId="77777777" w:rsidR="009E4127" w:rsidRPr="009E4127" w:rsidRDefault="009E4127" w:rsidP="009E4127"/>
    <w:p w14:paraId="454BAF0B" w14:textId="77777777" w:rsidR="009E4127" w:rsidRPr="009E4127" w:rsidRDefault="00432ED5" w:rsidP="009E4127">
      <w:r>
        <w:rPr>
          <w:noProof/>
        </w:rPr>
        <w:pict w14:anchorId="1BE4C5F7">
          <v:roundrect id="Rounded Rectangle 7" o:spid="_x0000_s1027" style="position:absolute;left:0;text-align:left;margin-left:141.05pt;margin-top:18.9pt;width:261pt;height:518.55pt;rotation:90;z-index:251656192;visibility:visible;mso-width-relative:margin;mso-height-relative:margin;v-text-anchor:middle" arcsize="43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" filled="f" strokecolor="#1c1c1c" strokeweight="2.25pt">
            <v:stroke joinstyle="miter"/>
          </v:roundrect>
        </w:pict>
      </w:r>
    </w:p>
    <w:p w14:paraId="03871875" w14:textId="77777777" w:rsidR="009E4127" w:rsidRPr="009E4127" w:rsidRDefault="000362EE" w:rsidP="009E4127">
      <w:r>
        <w:rPr>
          <w:noProof/>
        </w:rPr>
        <w:pict w14:anchorId="328B5745">
          <v:shape id="_x0000_s1035" type="#_x0000_t202" style="position:absolute;left:0;text-align:left;margin-left:292.1pt;margin-top:9.15pt;width:232.8pt;height:80.8pt;z-index:-251657216;visibility:visible;mso-wrap-distance-top:3.6pt;mso-wrap-distance-bottom:3.6pt;mso-width-relative:margin;mso-height-relative:margin" filled="f" stroked="f">
            <v:textbox style="mso-next-textbox:#_x0000_s1035">
              <w:txbxContent>
                <w:p w14:paraId="7A2B30D5" w14:textId="77777777" w:rsidR="000362EE" w:rsidRDefault="00E15D76" w:rsidP="004B6998">
                  <w:pP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Did you know?</w:t>
                  </w:r>
                </w:p>
                <w:p w14:paraId="65FD5E47" w14:textId="77777777" w:rsidR="00E6472C" w:rsidRPr="00E6472C" w:rsidRDefault="00E6472C" w:rsidP="004B6998">
                  <w:pP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___________________________________________________________________________________________________</w:t>
                  </w:r>
                </w:p>
              </w:txbxContent>
            </v:textbox>
          </v:shape>
        </w:pict>
      </w:r>
      <w:r>
        <w:rPr>
          <w:noProof/>
        </w:rPr>
        <w:pict w14:anchorId="269FB0EF">
          <v:roundrect id="Rounded Rectangle 9" o:spid="_x0000_s1026" style="position:absolute;left:0;text-align:left;margin-left:283.65pt;margin-top:2.7pt;width:248.85pt;height:92.9pt;z-index:251657216;visibility:visible;mso-width-relative:margin;mso-height-relative:margin;v-text-anchor:middle" arcsize="12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" filled="f" strokecolor="#1c1c1c" strokeweight="2.25pt">
            <v:stroke joinstyle="miter"/>
          </v:roundrect>
        </w:pict>
      </w:r>
    </w:p>
    <w:p w14:paraId="70C203B6" w14:textId="77777777" w:rsidR="009E4127" w:rsidRPr="009E4127" w:rsidRDefault="00A82437" w:rsidP="00C73970">
      <w:pPr>
        <w:tabs>
          <w:tab w:val="left" w:pos="7855"/>
          <w:tab w:val="left" w:pos="9015"/>
        </w:tabs>
      </w:pPr>
      <w:r>
        <w:tab/>
      </w:r>
      <w:r w:rsidR="00C73970">
        <w:tab/>
      </w:r>
    </w:p>
    <w:p w14:paraId="5E155AB2" w14:textId="77777777" w:rsidR="009E4127" w:rsidRPr="009E4127" w:rsidRDefault="009E4127" w:rsidP="009E4127"/>
    <w:p w14:paraId="744548FC" w14:textId="77777777" w:rsidR="009E4127" w:rsidRPr="009E4127" w:rsidRDefault="009E4127" w:rsidP="009E4127"/>
    <w:p w14:paraId="210DE216" w14:textId="77777777" w:rsidR="009E4127" w:rsidRPr="009E4127" w:rsidRDefault="009E4127" w:rsidP="009E4127"/>
    <w:p w14:paraId="2CA72742" w14:textId="77777777" w:rsidR="009E4127" w:rsidRPr="009E4127" w:rsidRDefault="00C73970" w:rsidP="009E4127">
      <w:r>
        <w:rPr>
          <w:noProof/>
        </w:rPr>
        <w:pict w14:anchorId="57538382">
          <v:shape id="_x0000_s1036" type="#_x0000_t202" style="position:absolute;left:0;text-align:left;margin-left:30.35pt;margin-top:14.4pt;width:499.8pt;height:227.95pt;z-index:-251656192;visibility:visible;mso-wrap-distance-top:3.6pt;mso-wrap-distance-bottom:3.6pt;mso-width-relative:margin;mso-height-relative:margin" filled="f" stroked="f">
            <v:textbox style="mso-next-textbox:#_x0000_s1036">
              <w:txbxContent>
                <w:p w14:paraId="357339CC" w14:textId="77777777" w:rsidR="00A82437" w:rsidRDefault="00E6472C" w:rsidP="004B6998">
                  <w:pP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Important Landmarks found along the river:</w:t>
                  </w:r>
                </w:p>
                <w:p w14:paraId="207D1EB4" w14:textId="77777777" w:rsidR="00E6472C" w:rsidRDefault="00E6472C" w:rsidP="004B6998">
                  <w:pP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14:paraId="7B0F9FD3" w14:textId="77777777" w:rsidR="00E6472C" w:rsidRDefault="00E6472C" w:rsidP="004B6998">
                  <w:pP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Three important facts about the river:</w:t>
                  </w:r>
                </w:p>
                <w:p w14:paraId="217369F3" w14:textId="77777777" w:rsidR="00E6472C" w:rsidRPr="00E6472C" w:rsidRDefault="00E6472C" w:rsidP="004B6998">
                  <w:pP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14:paraId="2399CA79" w14:textId="77777777" w:rsidR="009E4127" w:rsidRPr="009E4127" w:rsidRDefault="009E4127" w:rsidP="009E4127"/>
    <w:p w14:paraId="5DF93FF9" w14:textId="77777777" w:rsidR="009E4127" w:rsidRDefault="009E4127" w:rsidP="009E4127"/>
    <w:p w14:paraId="3E182041" w14:textId="77777777" w:rsidR="009E4127" w:rsidRDefault="009E4127" w:rsidP="009E4127"/>
    <w:p w14:paraId="3E9A2D90" w14:textId="77777777" w:rsidR="00B8626B" w:rsidRPr="009E4127" w:rsidRDefault="00B8626B" w:rsidP="009E4127"/>
    <w:sectPr w:rsidR="00B8626B" w:rsidRPr="009E4127" w:rsidSect="00B8626B">
      <w:footerReference w:type="default" r:id="rId10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743A4D" w14:textId="77777777" w:rsidR="002C189A" w:rsidRDefault="002C189A" w:rsidP="00DD5720">
      <w:r>
        <w:separator/>
      </w:r>
    </w:p>
  </w:endnote>
  <w:endnote w:type="continuationSeparator" w:id="0">
    <w:p w14:paraId="459A9A1D" w14:textId="77777777" w:rsidR="002C189A" w:rsidRDefault="002C189A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66FCFD-071F-479C-A647-EBB673E43FED}"/>
    <w:embedBold r:id="rId2" w:fontKey="{A379C2F1-016F-4D61-ADE7-A288A4C6B2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15A1BE73-8B63-4DFE-A343-4BE50C10D294}"/>
    <w:embedBold r:id="rId4" w:fontKey="{ACC6E9A1-E5EB-41FE-9CD0-305DB49D614F}"/>
    <w:embedItalic r:id="rId5" w:fontKey="{FAD0FF7B-334B-4B23-A709-BA7439098E80}"/>
  </w:font>
  <w:font w:name="Sassoon Infant Rg"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charset w:val="00"/>
    <w:family w:val="auto"/>
    <w:pitch w:val="variable"/>
    <w:sig w:usb0="A00000AF" w:usb1="5000205B" w:usb2="00000000" w:usb3="00000000" w:csb0="00000093" w:csb1="00000000"/>
    <w:embedRegular r:id="rId6" w:fontKey="{2F4F5B66-A073-47A4-BE0F-74827BB08C2D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charset w:val="00"/>
    <w:family w:val="swiss"/>
    <w:notTrueType/>
    <w:pitch w:val="variable"/>
    <w:sig w:usb0="E00002FF" w:usb1="520020FB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7" w:fontKey="{A7523A56-3A4C-4CFA-8348-3A484D4BCE9F}"/>
    <w:embedBold r:id="rId8" w:fontKey="{0769CF69-0CC9-4771-991E-C1D5B45843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14BDBC1-6038-4085-9922-16E2938822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FDC6FF" w14:textId="77777777" w:rsidR="008C227E" w:rsidRDefault="008C227E" w:rsidP="009E4127">
    <w:pPr>
      <w:pStyle w:val="Header"/>
    </w:pPr>
  </w:p>
  <w:p w14:paraId="7BC7F2EF" w14:textId="77777777" w:rsidR="00ED71A2" w:rsidRDefault="00ED71A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E90564" w14:textId="77777777" w:rsidR="002C189A" w:rsidRDefault="002C189A" w:rsidP="00DD5720">
      <w:r>
        <w:separator/>
      </w:r>
    </w:p>
  </w:footnote>
  <w:footnote w:type="continuationSeparator" w:id="0">
    <w:p w14:paraId="52A54244" w14:textId="77777777" w:rsidR="002C189A" w:rsidRDefault="002C189A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attachedTemplate r:id="rId1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06A7"/>
    <w:rsid w:val="00025835"/>
    <w:rsid w:val="0003405A"/>
    <w:rsid w:val="000362EE"/>
    <w:rsid w:val="0006015D"/>
    <w:rsid w:val="00067C79"/>
    <w:rsid w:val="00074AAC"/>
    <w:rsid w:val="000F227B"/>
    <w:rsid w:val="000F793E"/>
    <w:rsid w:val="001406A7"/>
    <w:rsid w:val="00173124"/>
    <w:rsid w:val="00190479"/>
    <w:rsid w:val="001A77E0"/>
    <w:rsid w:val="001B7D7D"/>
    <w:rsid w:val="00254D95"/>
    <w:rsid w:val="002C189A"/>
    <w:rsid w:val="003118CF"/>
    <w:rsid w:val="00326698"/>
    <w:rsid w:val="00344899"/>
    <w:rsid w:val="003863A5"/>
    <w:rsid w:val="00390382"/>
    <w:rsid w:val="003A6A65"/>
    <w:rsid w:val="003C0267"/>
    <w:rsid w:val="003D0341"/>
    <w:rsid w:val="00411653"/>
    <w:rsid w:val="00412284"/>
    <w:rsid w:val="00432ED5"/>
    <w:rsid w:val="004B6998"/>
    <w:rsid w:val="004E5017"/>
    <w:rsid w:val="004F0EE8"/>
    <w:rsid w:val="005144BA"/>
    <w:rsid w:val="00522CBD"/>
    <w:rsid w:val="00522DC9"/>
    <w:rsid w:val="00553E0E"/>
    <w:rsid w:val="005A3494"/>
    <w:rsid w:val="005C4467"/>
    <w:rsid w:val="005D1993"/>
    <w:rsid w:val="00601AF5"/>
    <w:rsid w:val="00606739"/>
    <w:rsid w:val="00633A95"/>
    <w:rsid w:val="00671928"/>
    <w:rsid w:val="006D108B"/>
    <w:rsid w:val="00763739"/>
    <w:rsid w:val="0079740F"/>
    <w:rsid w:val="007E70B7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72ECB"/>
    <w:rsid w:val="00A82437"/>
    <w:rsid w:val="00AC3604"/>
    <w:rsid w:val="00B8626B"/>
    <w:rsid w:val="00C73970"/>
    <w:rsid w:val="00CA3011"/>
    <w:rsid w:val="00CC0F47"/>
    <w:rsid w:val="00CE75AA"/>
    <w:rsid w:val="00CF513F"/>
    <w:rsid w:val="00D35C02"/>
    <w:rsid w:val="00D45E78"/>
    <w:rsid w:val="00D46D01"/>
    <w:rsid w:val="00D90104"/>
    <w:rsid w:val="00DD5720"/>
    <w:rsid w:val="00DE3663"/>
    <w:rsid w:val="00E1404D"/>
    <w:rsid w:val="00E1443E"/>
    <w:rsid w:val="00E15D76"/>
    <w:rsid w:val="00E376AA"/>
    <w:rsid w:val="00E62A7F"/>
    <w:rsid w:val="00E6472C"/>
    <w:rsid w:val="00EB6D1C"/>
    <w:rsid w:val="00ED71A2"/>
    <w:rsid w:val="00EF47F9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5BED7B8B"/>
  <w15:chartTrackingRefBased/>
  <w15:docId w15:val="{DD070D22-C208-4726-B3AD-C3694D68C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="Times New Roman" w:cs="Times New Roman"/>
      <w:color w:val="BE1C6D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="Times New Roman" w:cs="Times New Roman"/>
      <w:color w:val="7E1248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="Times New Roman" w:cs="Times New Roman"/>
      <w:i/>
      <w:iCs/>
      <w:color w:val="7E1248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="Times New Roman" w:cs="Times New Roman"/>
      <w:color w:val="3E3E3E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="Times New Roman" w:cs="Times New Roman"/>
      <w:i/>
      <w:iCs/>
      <w:color w:val="3E3E3E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link w:val="Heading5"/>
    <w:uiPriority w:val="9"/>
    <w:rsid w:val="00874EB6"/>
    <w:rPr>
      <w:rFonts w:ascii="Tuffy" w:eastAsia="Times New Roman" w:hAnsi="Tuffy" w:cs="Times New Roman"/>
      <w:color w:val="BE1C6D"/>
      <w:sz w:val="22"/>
      <w:szCs w:val="22"/>
      <w:lang w:eastAsia="en-US"/>
    </w:rPr>
  </w:style>
  <w:style w:type="character" w:customStyle="1" w:styleId="Heading6Char">
    <w:name w:val="Heading 6 Char"/>
    <w:link w:val="Heading6"/>
    <w:uiPriority w:val="9"/>
    <w:rsid w:val="00874EB6"/>
    <w:rPr>
      <w:rFonts w:ascii="Tuffy" w:eastAsia="Times New Roman" w:hAnsi="Tuffy" w:cs="Times New Roman"/>
      <w:color w:val="7E1248"/>
      <w:sz w:val="22"/>
      <w:szCs w:val="22"/>
      <w:lang w:eastAsia="en-US"/>
    </w:rPr>
  </w:style>
  <w:style w:type="character" w:customStyle="1" w:styleId="Heading7Char">
    <w:name w:val="Heading 7 Char"/>
    <w:link w:val="Heading7"/>
    <w:uiPriority w:val="9"/>
    <w:rsid w:val="00874EB6"/>
    <w:rPr>
      <w:rFonts w:ascii="Tuffy" w:eastAsia="Times New Roman" w:hAnsi="Tuffy" w:cs="Times New Roman"/>
      <w:i/>
      <w:iCs/>
      <w:color w:val="7E1248"/>
      <w:sz w:val="22"/>
      <w:szCs w:val="22"/>
      <w:lang w:eastAsia="en-US"/>
    </w:rPr>
  </w:style>
  <w:style w:type="character" w:customStyle="1" w:styleId="Heading8Char">
    <w:name w:val="Heading 8 Char"/>
    <w:link w:val="Heading8"/>
    <w:uiPriority w:val="9"/>
    <w:rsid w:val="00874EB6"/>
    <w:rPr>
      <w:rFonts w:ascii="Tuffy" w:eastAsia="Times New Roman" w:hAnsi="Tuffy" w:cs="Times New Roman"/>
      <w:color w:val="3E3E3E"/>
      <w:sz w:val="21"/>
      <w:szCs w:val="21"/>
      <w:lang w:eastAsia="en-US"/>
    </w:rPr>
  </w:style>
  <w:style w:type="character" w:customStyle="1" w:styleId="Heading9Char">
    <w:name w:val="Heading 9 Char"/>
    <w:link w:val="Heading9"/>
    <w:uiPriority w:val="9"/>
    <w:rsid w:val="00874EB6"/>
    <w:rPr>
      <w:rFonts w:ascii="Tuffy" w:eastAsia="Times New Roman" w:hAnsi="Tuffy" w:cs="Times New Roman"/>
      <w:i/>
      <w:iCs/>
      <w:color w:val="3E3E3E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1d%20Literacy\T-L-4501-4600\T-L-4553-Blank-Factfile-Worksheet\t-l-4553a-blank-fact-file-activity-sheet-editable-vers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98698-1618-4753-A379-19C2462D6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t-l-4553a-blank-fact-file-activity-sheet-editable-version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Sana Mehmood</dc:creator>
  <cp:keywords/>
  <dc:description/>
  <cp:lastModifiedBy>Bethany Daglish</cp:lastModifiedBy>
  <cp:revision>2</cp:revision>
  <cp:lastPrinted>2014-02-20T09:55:00Z</cp:lastPrinted>
  <dcterms:created xsi:type="dcterms:W3CDTF">2021-01-03T14:50:00Z</dcterms:created>
  <dcterms:modified xsi:type="dcterms:W3CDTF">2021-01-03T14:50:00Z</dcterms:modified>
</cp:coreProperties>
</file>