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Y="374"/>
        <w:tblW w:w="15593" w:type="dxa"/>
        <w:tblLayout w:type="fixed"/>
        <w:tblLook w:val="04A0" w:firstRow="1" w:lastRow="0" w:firstColumn="1" w:lastColumn="0" w:noHBand="0" w:noVBand="1"/>
      </w:tblPr>
      <w:tblGrid>
        <w:gridCol w:w="932"/>
        <w:gridCol w:w="2932"/>
        <w:gridCol w:w="2932"/>
        <w:gridCol w:w="2932"/>
        <w:gridCol w:w="2932"/>
        <w:gridCol w:w="2933"/>
      </w:tblGrid>
      <w:tr w:rsidR="000037C3" w:rsidRPr="00B13178" w:rsidTr="00572DBB">
        <w:tc>
          <w:tcPr>
            <w:tcW w:w="932" w:type="dxa"/>
          </w:tcPr>
          <w:p w:rsidR="000037C3" w:rsidRPr="00B13178" w:rsidRDefault="000037C3" w:rsidP="00572DBB">
            <w:pPr>
              <w:rPr>
                <w:rFonts w:ascii="Tw Cen MT" w:hAnsi="Tw Cen MT"/>
              </w:rPr>
            </w:pP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Monday</w:t>
            </w: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Tuesday</w:t>
            </w: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Wednesday</w:t>
            </w: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Thursday</w:t>
            </w:r>
          </w:p>
        </w:tc>
        <w:tc>
          <w:tcPr>
            <w:tcW w:w="2933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Friday</w:t>
            </w:r>
          </w:p>
        </w:tc>
      </w:tr>
      <w:tr w:rsidR="0061408E" w:rsidRPr="00B13178" w:rsidTr="001D7D33">
        <w:trPr>
          <w:trHeight w:val="2434"/>
        </w:trPr>
        <w:tc>
          <w:tcPr>
            <w:tcW w:w="932" w:type="dxa"/>
            <w:shd w:val="clear" w:color="auto" w:fill="EAF1DD" w:themeFill="accent3" w:themeFillTint="33"/>
          </w:tcPr>
          <w:p w:rsidR="0061408E" w:rsidRPr="00B13178" w:rsidRDefault="0061408E" w:rsidP="00254726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9-9:15</w:t>
            </w:r>
          </w:p>
        </w:tc>
        <w:tc>
          <w:tcPr>
            <w:tcW w:w="2932" w:type="dxa"/>
            <w:shd w:val="clear" w:color="auto" w:fill="EAF1DD" w:themeFill="accent3" w:themeFillTint="33"/>
          </w:tcPr>
          <w:p w:rsidR="0061408E" w:rsidRDefault="0061408E" w:rsidP="0061408E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61408E" w:rsidRDefault="0061408E" w:rsidP="0061408E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61408E" w:rsidRPr="0061408E" w:rsidRDefault="0061408E" w:rsidP="0061408E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proofErr w:type="gramStart"/>
            <w:r>
              <w:rPr>
                <w:rFonts w:ascii="Tw Cen MT" w:hAnsi="Tw Cen MT"/>
                <w:sz w:val="28"/>
                <w:u w:val="none"/>
              </w:rPr>
              <w:t>find</w:t>
            </w:r>
            <w:proofErr w:type="gramEnd"/>
            <w:r w:rsidRPr="0061408E">
              <w:rPr>
                <w:rFonts w:ascii="Tw Cen MT" w:hAnsi="Tw Cen MT"/>
                <w:sz w:val="28"/>
                <w:u w:val="none"/>
              </w:rPr>
              <w:t xml:space="preserve">          careless</w:t>
            </w:r>
          </w:p>
          <w:p w:rsidR="0061408E" w:rsidRPr="0061408E" w:rsidRDefault="0061408E" w:rsidP="0061408E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proofErr w:type="gramStart"/>
            <w:r w:rsidRPr="0061408E">
              <w:rPr>
                <w:rFonts w:ascii="Tw Cen MT" w:hAnsi="Tw Cen MT"/>
                <w:sz w:val="28"/>
                <w:u w:val="none"/>
              </w:rPr>
              <w:t>hopeless</w:t>
            </w:r>
            <w:proofErr w:type="gramEnd"/>
            <w:r w:rsidRPr="0061408E">
              <w:rPr>
                <w:rFonts w:ascii="Tw Cen MT" w:hAnsi="Tw Cen MT"/>
                <w:sz w:val="28"/>
                <w:u w:val="none"/>
              </w:rPr>
              <w:t xml:space="preserve">    useless</w:t>
            </w:r>
          </w:p>
          <w:p w:rsidR="0061408E" w:rsidRPr="0061408E" w:rsidRDefault="0061408E" w:rsidP="0061408E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proofErr w:type="gramStart"/>
            <w:r w:rsidRPr="0061408E">
              <w:rPr>
                <w:rFonts w:ascii="Tw Cen MT" w:hAnsi="Tw Cen MT"/>
                <w:sz w:val="28"/>
                <w:u w:val="none"/>
              </w:rPr>
              <w:t>faultless</w:t>
            </w:r>
            <w:proofErr w:type="gramEnd"/>
            <w:r w:rsidRPr="0061408E">
              <w:rPr>
                <w:rFonts w:ascii="Tw Cen MT" w:hAnsi="Tw Cen MT"/>
                <w:sz w:val="28"/>
                <w:u w:val="none"/>
              </w:rPr>
              <w:t xml:space="preserve">   agreement</w:t>
            </w:r>
          </w:p>
          <w:p w:rsidR="0061408E" w:rsidRPr="0061408E" w:rsidRDefault="0061408E" w:rsidP="0061408E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proofErr w:type="gramStart"/>
            <w:r w:rsidRPr="0061408E">
              <w:rPr>
                <w:rFonts w:ascii="Tw Cen MT" w:hAnsi="Tw Cen MT"/>
                <w:sz w:val="28"/>
                <w:u w:val="none"/>
              </w:rPr>
              <w:t>movement</w:t>
            </w:r>
            <w:proofErr w:type="gramEnd"/>
            <w:r w:rsidRPr="0061408E">
              <w:rPr>
                <w:rFonts w:ascii="Tw Cen MT" w:hAnsi="Tw Cen MT"/>
                <w:sz w:val="28"/>
                <w:u w:val="none"/>
              </w:rPr>
              <w:t xml:space="preserve"> treatment</w:t>
            </w:r>
          </w:p>
          <w:p w:rsidR="0061408E" w:rsidRPr="0061408E" w:rsidRDefault="0061408E" w:rsidP="0061408E">
            <w:pPr>
              <w:pStyle w:val="Subtitle"/>
              <w:rPr>
                <w:rFonts w:ascii="Tw Cen MT" w:hAnsi="Tw Cen MT"/>
                <w:u w:val="none"/>
              </w:rPr>
            </w:pPr>
            <w:proofErr w:type="gramStart"/>
            <w:r w:rsidRPr="0061408E">
              <w:rPr>
                <w:rFonts w:ascii="Tw Cen MT" w:hAnsi="Tw Cen MT"/>
                <w:sz w:val="28"/>
                <w:u w:val="none"/>
              </w:rPr>
              <w:t>payment</w:t>
            </w:r>
            <w:proofErr w:type="gramEnd"/>
            <w:r w:rsidRPr="0061408E">
              <w:rPr>
                <w:rFonts w:ascii="Tw Cen MT" w:hAnsi="Tw Cen MT"/>
                <w:sz w:val="28"/>
                <w:u w:val="none"/>
              </w:rPr>
              <w:t xml:space="preserve">    </w:t>
            </w:r>
            <w:r>
              <w:rPr>
                <w:rFonts w:ascii="Tw Cen MT" w:hAnsi="Tw Cen MT"/>
                <w:sz w:val="28"/>
                <w:u w:val="none"/>
              </w:rPr>
              <w:t>floor</w:t>
            </w:r>
          </w:p>
        </w:tc>
        <w:tc>
          <w:tcPr>
            <w:tcW w:w="2932" w:type="dxa"/>
            <w:shd w:val="clear" w:color="auto" w:fill="EAF1DD" w:themeFill="accent3" w:themeFillTint="33"/>
          </w:tcPr>
          <w:p w:rsidR="0061408E" w:rsidRDefault="0061408E" w:rsidP="001258CD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61408E" w:rsidRDefault="0061408E" w:rsidP="001258CD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61408E" w:rsidRPr="0061408E" w:rsidRDefault="0061408E" w:rsidP="0061408E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proofErr w:type="gramStart"/>
            <w:r>
              <w:rPr>
                <w:rFonts w:ascii="Tw Cen MT" w:hAnsi="Tw Cen MT"/>
                <w:sz w:val="28"/>
                <w:u w:val="none"/>
              </w:rPr>
              <w:t>find</w:t>
            </w:r>
            <w:proofErr w:type="gramEnd"/>
            <w:r w:rsidRPr="0061408E">
              <w:rPr>
                <w:rFonts w:ascii="Tw Cen MT" w:hAnsi="Tw Cen MT"/>
                <w:sz w:val="28"/>
                <w:u w:val="none"/>
              </w:rPr>
              <w:t xml:space="preserve">          careless</w:t>
            </w:r>
          </w:p>
          <w:p w:rsidR="0061408E" w:rsidRPr="0061408E" w:rsidRDefault="0061408E" w:rsidP="0061408E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proofErr w:type="gramStart"/>
            <w:r w:rsidRPr="0061408E">
              <w:rPr>
                <w:rFonts w:ascii="Tw Cen MT" w:hAnsi="Tw Cen MT"/>
                <w:sz w:val="28"/>
                <w:u w:val="none"/>
              </w:rPr>
              <w:t>hopeless</w:t>
            </w:r>
            <w:proofErr w:type="gramEnd"/>
            <w:r w:rsidRPr="0061408E">
              <w:rPr>
                <w:rFonts w:ascii="Tw Cen MT" w:hAnsi="Tw Cen MT"/>
                <w:sz w:val="28"/>
                <w:u w:val="none"/>
              </w:rPr>
              <w:t xml:space="preserve">    useless</w:t>
            </w:r>
          </w:p>
          <w:p w:rsidR="0061408E" w:rsidRPr="0061408E" w:rsidRDefault="0061408E" w:rsidP="0061408E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proofErr w:type="gramStart"/>
            <w:r w:rsidRPr="0061408E">
              <w:rPr>
                <w:rFonts w:ascii="Tw Cen MT" w:hAnsi="Tw Cen MT"/>
                <w:sz w:val="28"/>
                <w:u w:val="none"/>
              </w:rPr>
              <w:t>faultless</w:t>
            </w:r>
            <w:proofErr w:type="gramEnd"/>
            <w:r w:rsidRPr="0061408E">
              <w:rPr>
                <w:rFonts w:ascii="Tw Cen MT" w:hAnsi="Tw Cen MT"/>
                <w:sz w:val="28"/>
                <w:u w:val="none"/>
              </w:rPr>
              <w:t xml:space="preserve">   agreement</w:t>
            </w:r>
          </w:p>
          <w:p w:rsidR="0061408E" w:rsidRPr="0061408E" w:rsidRDefault="0061408E" w:rsidP="0061408E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proofErr w:type="gramStart"/>
            <w:r w:rsidRPr="0061408E">
              <w:rPr>
                <w:rFonts w:ascii="Tw Cen MT" w:hAnsi="Tw Cen MT"/>
                <w:sz w:val="28"/>
                <w:u w:val="none"/>
              </w:rPr>
              <w:t>movement</w:t>
            </w:r>
            <w:proofErr w:type="gramEnd"/>
            <w:r w:rsidRPr="0061408E">
              <w:rPr>
                <w:rFonts w:ascii="Tw Cen MT" w:hAnsi="Tw Cen MT"/>
                <w:sz w:val="28"/>
                <w:u w:val="none"/>
              </w:rPr>
              <w:t xml:space="preserve"> treatment</w:t>
            </w:r>
          </w:p>
          <w:p w:rsidR="0061408E" w:rsidRPr="00230545" w:rsidRDefault="0061408E" w:rsidP="0061408E">
            <w:pPr>
              <w:pStyle w:val="Subtitle"/>
              <w:rPr>
                <w:rFonts w:ascii="Tw Cen MT" w:hAnsi="Tw Cen MT"/>
                <w:sz w:val="24"/>
                <w:u w:val="none"/>
              </w:rPr>
            </w:pPr>
            <w:proofErr w:type="gramStart"/>
            <w:r w:rsidRPr="0061408E">
              <w:rPr>
                <w:rFonts w:ascii="Tw Cen MT" w:hAnsi="Tw Cen MT"/>
                <w:sz w:val="28"/>
                <w:u w:val="none"/>
              </w:rPr>
              <w:t>payment</w:t>
            </w:r>
            <w:proofErr w:type="gramEnd"/>
            <w:r w:rsidRPr="0061408E">
              <w:rPr>
                <w:rFonts w:ascii="Tw Cen MT" w:hAnsi="Tw Cen MT"/>
                <w:sz w:val="28"/>
                <w:u w:val="none"/>
              </w:rPr>
              <w:t xml:space="preserve">    </w:t>
            </w:r>
            <w:r>
              <w:rPr>
                <w:rFonts w:ascii="Tw Cen MT" w:hAnsi="Tw Cen MT"/>
                <w:sz w:val="28"/>
                <w:u w:val="none"/>
              </w:rPr>
              <w:t>floor</w:t>
            </w:r>
          </w:p>
        </w:tc>
        <w:tc>
          <w:tcPr>
            <w:tcW w:w="2932" w:type="dxa"/>
            <w:shd w:val="clear" w:color="auto" w:fill="EAF1DD" w:themeFill="accent3" w:themeFillTint="33"/>
          </w:tcPr>
          <w:p w:rsidR="0061408E" w:rsidRDefault="0061408E" w:rsidP="0061408E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61408E" w:rsidRDefault="0061408E" w:rsidP="0061408E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61408E" w:rsidRPr="0061408E" w:rsidRDefault="0061408E" w:rsidP="0061408E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proofErr w:type="gramStart"/>
            <w:r>
              <w:rPr>
                <w:rFonts w:ascii="Tw Cen MT" w:hAnsi="Tw Cen MT"/>
                <w:sz w:val="28"/>
                <w:u w:val="none"/>
              </w:rPr>
              <w:t>find</w:t>
            </w:r>
            <w:proofErr w:type="gramEnd"/>
            <w:r w:rsidRPr="0061408E">
              <w:rPr>
                <w:rFonts w:ascii="Tw Cen MT" w:hAnsi="Tw Cen MT"/>
                <w:sz w:val="28"/>
                <w:u w:val="none"/>
              </w:rPr>
              <w:t xml:space="preserve">          careless</w:t>
            </w:r>
          </w:p>
          <w:p w:rsidR="0061408E" w:rsidRPr="0061408E" w:rsidRDefault="0061408E" w:rsidP="0061408E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proofErr w:type="gramStart"/>
            <w:r w:rsidRPr="0061408E">
              <w:rPr>
                <w:rFonts w:ascii="Tw Cen MT" w:hAnsi="Tw Cen MT"/>
                <w:sz w:val="28"/>
                <w:u w:val="none"/>
              </w:rPr>
              <w:t>hopeless</w:t>
            </w:r>
            <w:proofErr w:type="gramEnd"/>
            <w:r w:rsidRPr="0061408E">
              <w:rPr>
                <w:rFonts w:ascii="Tw Cen MT" w:hAnsi="Tw Cen MT"/>
                <w:sz w:val="28"/>
                <w:u w:val="none"/>
              </w:rPr>
              <w:t xml:space="preserve">    useless</w:t>
            </w:r>
          </w:p>
          <w:p w:rsidR="0061408E" w:rsidRPr="0061408E" w:rsidRDefault="0061408E" w:rsidP="0061408E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proofErr w:type="gramStart"/>
            <w:r w:rsidRPr="0061408E">
              <w:rPr>
                <w:rFonts w:ascii="Tw Cen MT" w:hAnsi="Tw Cen MT"/>
                <w:sz w:val="28"/>
                <w:u w:val="none"/>
              </w:rPr>
              <w:t>faultless</w:t>
            </w:r>
            <w:proofErr w:type="gramEnd"/>
            <w:r w:rsidRPr="0061408E">
              <w:rPr>
                <w:rFonts w:ascii="Tw Cen MT" w:hAnsi="Tw Cen MT"/>
                <w:sz w:val="28"/>
                <w:u w:val="none"/>
              </w:rPr>
              <w:t xml:space="preserve">   agreement</w:t>
            </w:r>
          </w:p>
          <w:p w:rsidR="0061408E" w:rsidRPr="0061408E" w:rsidRDefault="0061408E" w:rsidP="0061408E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proofErr w:type="gramStart"/>
            <w:r w:rsidRPr="0061408E">
              <w:rPr>
                <w:rFonts w:ascii="Tw Cen MT" w:hAnsi="Tw Cen MT"/>
                <w:sz w:val="28"/>
                <w:u w:val="none"/>
              </w:rPr>
              <w:t>movement</w:t>
            </w:r>
            <w:proofErr w:type="gramEnd"/>
            <w:r w:rsidRPr="0061408E">
              <w:rPr>
                <w:rFonts w:ascii="Tw Cen MT" w:hAnsi="Tw Cen MT"/>
                <w:sz w:val="28"/>
                <w:u w:val="none"/>
              </w:rPr>
              <w:t xml:space="preserve"> treatment</w:t>
            </w:r>
          </w:p>
          <w:p w:rsidR="0061408E" w:rsidRPr="00B13178" w:rsidRDefault="0061408E" w:rsidP="0061408E">
            <w:pPr>
              <w:pStyle w:val="Subtitle"/>
              <w:rPr>
                <w:rFonts w:ascii="Tw Cen MT" w:hAnsi="Tw Cen MT"/>
              </w:rPr>
            </w:pPr>
            <w:proofErr w:type="gramStart"/>
            <w:r w:rsidRPr="0061408E">
              <w:rPr>
                <w:rFonts w:ascii="Tw Cen MT" w:hAnsi="Tw Cen MT"/>
                <w:sz w:val="28"/>
                <w:u w:val="none"/>
              </w:rPr>
              <w:t>payment</w:t>
            </w:r>
            <w:proofErr w:type="gramEnd"/>
            <w:r w:rsidRPr="0061408E">
              <w:rPr>
                <w:rFonts w:ascii="Tw Cen MT" w:hAnsi="Tw Cen MT"/>
                <w:sz w:val="28"/>
                <w:u w:val="none"/>
              </w:rPr>
              <w:t xml:space="preserve">    </w:t>
            </w:r>
            <w:r>
              <w:rPr>
                <w:rFonts w:ascii="Tw Cen MT" w:hAnsi="Tw Cen MT"/>
                <w:sz w:val="28"/>
                <w:u w:val="none"/>
              </w:rPr>
              <w:t>floor</w:t>
            </w:r>
          </w:p>
        </w:tc>
        <w:tc>
          <w:tcPr>
            <w:tcW w:w="2932" w:type="dxa"/>
            <w:shd w:val="clear" w:color="auto" w:fill="EAF1DD" w:themeFill="accent3" w:themeFillTint="33"/>
          </w:tcPr>
          <w:p w:rsidR="0061408E" w:rsidRDefault="0061408E" w:rsidP="0061408E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61408E" w:rsidRDefault="0061408E" w:rsidP="0061408E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61408E" w:rsidRPr="0061408E" w:rsidRDefault="0061408E" w:rsidP="0061408E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proofErr w:type="gramStart"/>
            <w:r>
              <w:rPr>
                <w:rFonts w:ascii="Tw Cen MT" w:hAnsi="Tw Cen MT"/>
                <w:sz w:val="28"/>
                <w:u w:val="none"/>
              </w:rPr>
              <w:t>find</w:t>
            </w:r>
            <w:proofErr w:type="gramEnd"/>
            <w:r w:rsidRPr="0061408E">
              <w:rPr>
                <w:rFonts w:ascii="Tw Cen MT" w:hAnsi="Tw Cen MT"/>
                <w:sz w:val="28"/>
                <w:u w:val="none"/>
              </w:rPr>
              <w:t xml:space="preserve">          careless</w:t>
            </w:r>
          </w:p>
          <w:p w:rsidR="0061408E" w:rsidRPr="0061408E" w:rsidRDefault="0061408E" w:rsidP="0061408E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proofErr w:type="gramStart"/>
            <w:r w:rsidRPr="0061408E">
              <w:rPr>
                <w:rFonts w:ascii="Tw Cen MT" w:hAnsi="Tw Cen MT"/>
                <w:sz w:val="28"/>
                <w:u w:val="none"/>
              </w:rPr>
              <w:t>hopeless</w:t>
            </w:r>
            <w:proofErr w:type="gramEnd"/>
            <w:r w:rsidRPr="0061408E">
              <w:rPr>
                <w:rFonts w:ascii="Tw Cen MT" w:hAnsi="Tw Cen MT"/>
                <w:sz w:val="28"/>
                <w:u w:val="none"/>
              </w:rPr>
              <w:t xml:space="preserve">    useless</w:t>
            </w:r>
          </w:p>
          <w:p w:rsidR="0061408E" w:rsidRPr="0061408E" w:rsidRDefault="0061408E" w:rsidP="0061408E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proofErr w:type="gramStart"/>
            <w:r w:rsidRPr="0061408E">
              <w:rPr>
                <w:rFonts w:ascii="Tw Cen MT" w:hAnsi="Tw Cen MT"/>
                <w:sz w:val="28"/>
                <w:u w:val="none"/>
              </w:rPr>
              <w:t>faultless</w:t>
            </w:r>
            <w:proofErr w:type="gramEnd"/>
            <w:r w:rsidRPr="0061408E">
              <w:rPr>
                <w:rFonts w:ascii="Tw Cen MT" w:hAnsi="Tw Cen MT"/>
                <w:sz w:val="28"/>
                <w:u w:val="none"/>
              </w:rPr>
              <w:t xml:space="preserve">   agreement</w:t>
            </w:r>
          </w:p>
          <w:p w:rsidR="0061408E" w:rsidRPr="0061408E" w:rsidRDefault="0061408E" w:rsidP="0061408E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proofErr w:type="gramStart"/>
            <w:r w:rsidRPr="0061408E">
              <w:rPr>
                <w:rFonts w:ascii="Tw Cen MT" w:hAnsi="Tw Cen MT"/>
                <w:sz w:val="28"/>
                <w:u w:val="none"/>
              </w:rPr>
              <w:t>movement</w:t>
            </w:r>
            <w:proofErr w:type="gramEnd"/>
            <w:r w:rsidRPr="0061408E">
              <w:rPr>
                <w:rFonts w:ascii="Tw Cen MT" w:hAnsi="Tw Cen MT"/>
                <w:sz w:val="28"/>
                <w:u w:val="none"/>
              </w:rPr>
              <w:t xml:space="preserve"> treatment</w:t>
            </w:r>
          </w:p>
          <w:p w:rsidR="0061408E" w:rsidRPr="007533CB" w:rsidRDefault="0061408E" w:rsidP="0061408E">
            <w:pPr>
              <w:pStyle w:val="Subtitle"/>
              <w:rPr>
                <w:rFonts w:ascii="Tw Cen MT" w:hAnsi="Tw Cen MT"/>
                <w:u w:val="none"/>
              </w:rPr>
            </w:pPr>
            <w:proofErr w:type="gramStart"/>
            <w:r w:rsidRPr="0061408E">
              <w:rPr>
                <w:rFonts w:ascii="Tw Cen MT" w:hAnsi="Tw Cen MT"/>
                <w:sz w:val="28"/>
                <w:u w:val="none"/>
              </w:rPr>
              <w:t>payment</w:t>
            </w:r>
            <w:proofErr w:type="gramEnd"/>
            <w:r w:rsidRPr="0061408E">
              <w:rPr>
                <w:rFonts w:ascii="Tw Cen MT" w:hAnsi="Tw Cen MT"/>
                <w:sz w:val="28"/>
                <w:u w:val="none"/>
              </w:rPr>
              <w:t xml:space="preserve">    </w:t>
            </w:r>
            <w:r>
              <w:rPr>
                <w:rFonts w:ascii="Tw Cen MT" w:hAnsi="Tw Cen MT"/>
                <w:sz w:val="28"/>
                <w:u w:val="none"/>
              </w:rPr>
              <w:t>floor</w:t>
            </w:r>
          </w:p>
        </w:tc>
        <w:tc>
          <w:tcPr>
            <w:tcW w:w="2933" w:type="dxa"/>
            <w:shd w:val="clear" w:color="auto" w:fill="EAF1DD" w:themeFill="accent3" w:themeFillTint="33"/>
          </w:tcPr>
          <w:p w:rsidR="0061408E" w:rsidRDefault="0061408E" w:rsidP="00254726">
            <w:pPr>
              <w:jc w:val="center"/>
              <w:rPr>
                <w:rFonts w:ascii="Tw Cen MT" w:hAnsi="Tw Cen MT"/>
                <w:b/>
                <w:sz w:val="32"/>
              </w:rPr>
            </w:pPr>
            <w:r w:rsidRPr="00F05BDD">
              <w:rPr>
                <w:rFonts w:ascii="Tw Cen MT" w:hAnsi="Tw Cen MT"/>
                <w:b/>
                <w:sz w:val="32"/>
              </w:rPr>
              <w:t xml:space="preserve">Spelling Test </w:t>
            </w:r>
          </w:p>
          <w:p w:rsidR="0061408E" w:rsidRDefault="0061408E" w:rsidP="00254726">
            <w:pPr>
              <w:jc w:val="center"/>
              <w:rPr>
                <w:rFonts w:ascii="Tw Cen MT" w:hAnsi="Tw Cen MT"/>
                <w:b/>
                <w:sz w:val="32"/>
              </w:rPr>
            </w:pPr>
          </w:p>
          <w:p w:rsidR="0061408E" w:rsidRPr="00F05BDD" w:rsidRDefault="0061408E" w:rsidP="0025472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  <w:sz w:val="32"/>
              </w:rPr>
              <w:t>Log on to Purple Mash or do with a grown up</w:t>
            </w:r>
          </w:p>
        </w:tc>
      </w:tr>
      <w:tr w:rsidR="0061408E" w:rsidRPr="00B13178" w:rsidTr="00EF3AB9">
        <w:trPr>
          <w:trHeight w:val="1736"/>
        </w:trPr>
        <w:tc>
          <w:tcPr>
            <w:tcW w:w="932" w:type="dxa"/>
            <w:shd w:val="clear" w:color="auto" w:fill="DAEEF3" w:themeFill="accent5" w:themeFillTint="33"/>
          </w:tcPr>
          <w:p w:rsidR="0061408E" w:rsidRPr="00B13178" w:rsidRDefault="0061408E" w:rsidP="00572DBB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9:15-10:15</w:t>
            </w:r>
          </w:p>
        </w:tc>
        <w:tc>
          <w:tcPr>
            <w:tcW w:w="2932" w:type="dxa"/>
            <w:shd w:val="clear" w:color="auto" w:fill="DAEEF3" w:themeFill="accent5" w:themeFillTint="33"/>
          </w:tcPr>
          <w:p w:rsidR="0061408E" w:rsidRDefault="0061408E" w:rsidP="00BE1F4B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61408E" w:rsidRDefault="0061408E" w:rsidP="00443A9A">
            <w:pPr>
              <w:jc w:val="center"/>
              <w:rPr>
                <w:rFonts w:ascii="Tw Cen MT" w:hAnsi="Tw Cen MT"/>
                <w:b/>
                <w:sz w:val="24"/>
              </w:rPr>
            </w:pPr>
            <w:r>
              <w:rPr>
                <w:rFonts w:ascii="Tw Cen MT" w:hAnsi="Tw Cen MT"/>
                <w:b/>
                <w:sz w:val="24"/>
              </w:rPr>
              <w:t>See separate folder for resources.</w:t>
            </w:r>
          </w:p>
          <w:p w:rsidR="0061408E" w:rsidRPr="00463D46" w:rsidRDefault="0061408E" w:rsidP="00443A9A">
            <w:pPr>
              <w:jc w:val="center"/>
              <w:rPr>
                <w:rFonts w:ascii="Tw Cen MT" w:hAnsi="Tw Cen MT"/>
                <w:sz w:val="24"/>
              </w:rPr>
            </w:pPr>
            <w:r w:rsidRPr="00463D46">
              <w:rPr>
                <w:rFonts w:ascii="Tw Cen MT" w:hAnsi="Tw Cen MT"/>
                <w:sz w:val="24"/>
              </w:rPr>
              <w:t xml:space="preserve">Lesson 1 </w:t>
            </w:r>
            <w:r>
              <w:rPr>
                <w:rFonts w:ascii="Tw Cen MT" w:hAnsi="Tw Cen MT"/>
                <w:sz w:val="24"/>
              </w:rPr>
              <w:t xml:space="preserve">Alien Tea </w:t>
            </w:r>
            <w:r w:rsidRPr="00463D46">
              <w:rPr>
                <w:rFonts w:ascii="Tw Cen MT" w:hAnsi="Tw Cen MT"/>
                <w:sz w:val="24"/>
              </w:rPr>
              <w:t>Phonics</w:t>
            </w:r>
          </w:p>
          <w:p w:rsidR="0061408E" w:rsidRPr="00B43F64" w:rsidRDefault="0061408E" w:rsidP="00AB41AF">
            <w:pPr>
              <w:jc w:val="center"/>
              <w:rPr>
                <w:rFonts w:ascii="Tw Cen MT" w:hAnsi="Tw Cen MT"/>
                <w:sz w:val="24"/>
              </w:rPr>
            </w:pPr>
          </w:p>
        </w:tc>
        <w:tc>
          <w:tcPr>
            <w:tcW w:w="2932" w:type="dxa"/>
            <w:shd w:val="clear" w:color="auto" w:fill="DAEEF3" w:themeFill="accent5" w:themeFillTint="33"/>
          </w:tcPr>
          <w:p w:rsidR="0061408E" w:rsidRPr="000160A6" w:rsidRDefault="0061408E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61408E" w:rsidRDefault="0061408E" w:rsidP="00572DBB">
            <w:pPr>
              <w:jc w:val="center"/>
              <w:rPr>
                <w:rFonts w:ascii="Tw Cen MT" w:hAnsi="Tw Cen MT"/>
                <w:sz w:val="24"/>
              </w:rPr>
            </w:pPr>
          </w:p>
          <w:p w:rsidR="0061408E" w:rsidRPr="00463D46" w:rsidRDefault="0061408E" w:rsidP="0061408E">
            <w:pPr>
              <w:jc w:val="center"/>
              <w:rPr>
                <w:rFonts w:ascii="Tw Cen MT" w:hAnsi="Tw Cen MT"/>
                <w:sz w:val="24"/>
              </w:rPr>
            </w:pPr>
            <w:r w:rsidRPr="00463D46">
              <w:rPr>
                <w:rFonts w:ascii="Tw Cen MT" w:hAnsi="Tw Cen MT"/>
                <w:sz w:val="24"/>
              </w:rPr>
              <w:t xml:space="preserve">Lesson 2 </w:t>
            </w:r>
            <w:r>
              <w:rPr>
                <w:rFonts w:ascii="Tw Cen MT" w:hAnsi="Tw Cen MT"/>
                <w:sz w:val="24"/>
              </w:rPr>
              <w:t>Alien Tea</w:t>
            </w:r>
            <w:r w:rsidRPr="00463D46">
              <w:rPr>
                <w:rFonts w:ascii="Tw Cen MT" w:hAnsi="Tw Cen MT"/>
                <w:sz w:val="24"/>
              </w:rPr>
              <w:t xml:space="preserve"> Sentences</w:t>
            </w:r>
          </w:p>
        </w:tc>
        <w:tc>
          <w:tcPr>
            <w:tcW w:w="2932" w:type="dxa"/>
            <w:shd w:val="clear" w:color="auto" w:fill="DAEEF3" w:themeFill="accent5" w:themeFillTint="33"/>
          </w:tcPr>
          <w:p w:rsidR="0061408E" w:rsidRPr="000160A6" w:rsidRDefault="0061408E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61408E" w:rsidRDefault="0061408E" w:rsidP="00572DBB">
            <w:pPr>
              <w:jc w:val="center"/>
              <w:rPr>
                <w:rFonts w:ascii="Tw Cen MT" w:hAnsi="Tw Cen MT"/>
                <w:b/>
                <w:sz w:val="24"/>
              </w:rPr>
            </w:pPr>
          </w:p>
          <w:p w:rsidR="0061408E" w:rsidRPr="00463D46" w:rsidRDefault="0061408E" w:rsidP="0061408E">
            <w:pPr>
              <w:jc w:val="center"/>
              <w:rPr>
                <w:rFonts w:ascii="Tw Cen MT" w:hAnsi="Tw Cen MT"/>
                <w:sz w:val="24"/>
              </w:rPr>
            </w:pPr>
            <w:r w:rsidRPr="00463D46">
              <w:rPr>
                <w:rFonts w:ascii="Tw Cen MT" w:hAnsi="Tw Cen MT"/>
                <w:sz w:val="24"/>
              </w:rPr>
              <w:t xml:space="preserve">Lesson 3 </w:t>
            </w:r>
            <w:r>
              <w:rPr>
                <w:rFonts w:ascii="Tw Cen MT" w:hAnsi="Tw Cen MT"/>
                <w:sz w:val="24"/>
              </w:rPr>
              <w:t>Alien Tea</w:t>
            </w:r>
            <w:r w:rsidRPr="00463D46">
              <w:rPr>
                <w:rFonts w:ascii="Tw Cen MT" w:hAnsi="Tw Cen MT"/>
                <w:sz w:val="24"/>
              </w:rPr>
              <w:t xml:space="preserve"> Favourites</w:t>
            </w:r>
          </w:p>
        </w:tc>
        <w:tc>
          <w:tcPr>
            <w:tcW w:w="2932" w:type="dxa"/>
            <w:shd w:val="clear" w:color="auto" w:fill="DAEEF3" w:themeFill="accent5" w:themeFillTint="33"/>
          </w:tcPr>
          <w:p w:rsidR="0061408E" w:rsidRPr="000160A6" w:rsidRDefault="0061408E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61408E" w:rsidRDefault="0061408E" w:rsidP="00572DBB">
            <w:pPr>
              <w:jc w:val="center"/>
              <w:rPr>
                <w:rFonts w:ascii="Tw Cen MT" w:hAnsi="Tw Cen MT"/>
                <w:b/>
                <w:sz w:val="24"/>
              </w:rPr>
            </w:pPr>
          </w:p>
          <w:p w:rsidR="0013497F" w:rsidRDefault="0061408E" w:rsidP="0013497F">
            <w:pPr>
              <w:jc w:val="center"/>
              <w:rPr>
                <w:rFonts w:ascii="Tw Cen MT" w:hAnsi="Tw Cen MT"/>
                <w:sz w:val="24"/>
              </w:rPr>
            </w:pPr>
            <w:r w:rsidRPr="00463D46">
              <w:rPr>
                <w:rFonts w:ascii="Tw Cen MT" w:hAnsi="Tw Cen MT"/>
                <w:sz w:val="24"/>
              </w:rPr>
              <w:t xml:space="preserve">Lesson 4 </w:t>
            </w:r>
            <w:r w:rsidR="0013497F">
              <w:rPr>
                <w:rFonts w:ascii="Tw Cen MT" w:hAnsi="Tw Cen MT"/>
                <w:sz w:val="24"/>
              </w:rPr>
              <w:t>Alien Tea</w:t>
            </w:r>
          </w:p>
          <w:p w:rsidR="0061408E" w:rsidRPr="00463D46" w:rsidRDefault="0061408E" w:rsidP="0013497F">
            <w:pPr>
              <w:jc w:val="center"/>
              <w:rPr>
                <w:rFonts w:ascii="Tw Cen MT" w:hAnsi="Tw Cen MT"/>
                <w:sz w:val="24"/>
              </w:rPr>
            </w:pPr>
            <w:r w:rsidRPr="00463D46">
              <w:rPr>
                <w:rFonts w:ascii="Tw Cen MT" w:hAnsi="Tw Cen MT"/>
                <w:sz w:val="24"/>
              </w:rPr>
              <w:t xml:space="preserve"> </w:t>
            </w:r>
            <w:r>
              <w:rPr>
                <w:rFonts w:ascii="Tw Cen MT" w:hAnsi="Tw Cen MT"/>
                <w:sz w:val="24"/>
              </w:rPr>
              <w:t>Song and recipe</w:t>
            </w:r>
            <w:r w:rsidRPr="00463D46">
              <w:rPr>
                <w:rFonts w:ascii="Tw Cen MT" w:hAnsi="Tw Cen MT"/>
                <w:sz w:val="24"/>
              </w:rPr>
              <w:t xml:space="preserve"> </w:t>
            </w:r>
          </w:p>
        </w:tc>
        <w:tc>
          <w:tcPr>
            <w:tcW w:w="2933" w:type="dxa"/>
            <w:shd w:val="clear" w:color="auto" w:fill="DAEEF3" w:themeFill="accent5" w:themeFillTint="33"/>
          </w:tcPr>
          <w:p w:rsidR="0061408E" w:rsidRDefault="0061408E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>
              <w:rPr>
                <w:rFonts w:ascii="Tw Cen MT" w:hAnsi="Tw Cen MT"/>
                <w:b/>
                <w:sz w:val="24"/>
              </w:rPr>
              <w:t>PSHE</w:t>
            </w:r>
          </w:p>
          <w:p w:rsidR="0061408E" w:rsidRDefault="0061408E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</w:p>
          <w:p w:rsidR="0061408E" w:rsidRPr="000160A6" w:rsidRDefault="0061408E" w:rsidP="0061408E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What was the best thing about the school year so far?</w:t>
            </w:r>
          </w:p>
        </w:tc>
      </w:tr>
      <w:tr w:rsidR="0061408E" w:rsidRPr="00B13178" w:rsidTr="00572DBB">
        <w:tc>
          <w:tcPr>
            <w:tcW w:w="932" w:type="dxa"/>
            <w:shd w:val="clear" w:color="auto" w:fill="E5DFEC" w:themeFill="accent4" w:themeFillTint="33"/>
          </w:tcPr>
          <w:p w:rsidR="0061408E" w:rsidRPr="00B13178" w:rsidRDefault="0061408E" w:rsidP="00572DBB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10:30-11</w:t>
            </w:r>
          </w:p>
        </w:tc>
        <w:tc>
          <w:tcPr>
            <w:tcW w:w="14661" w:type="dxa"/>
            <w:gridSpan w:val="5"/>
            <w:shd w:val="clear" w:color="auto" w:fill="E5DFEC" w:themeFill="accent4" w:themeFillTint="33"/>
          </w:tcPr>
          <w:p w:rsidR="0061408E" w:rsidRPr="00D54C6C" w:rsidRDefault="0061408E" w:rsidP="00572DBB">
            <w:pPr>
              <w:jc w:val="center"/>
              <w:rPr>
                <w:rFonts w:ascii="Tw Cen MT" w:hAnsi="Tw Cen MT"/>
                <w:b/>
              </w:rPr>
            </w:pPr>
            <w:r w:rsidRPr="00D54C6C">
              <w:rPr>
                <w:rFonts w:ascii="Tw Cen MT" w:hAnsi="Tw Cen MT"/>
                <w:b/>
              </w:rPr>
              <w:t>Snack time</w:t>
            </w:r>
            <w:r>
              <w:rPr>
                <w:rFonts w:ascii="Tw Cen MT" w:hAnsi="Tw Cen MT"/>
                <w:b/>
              </w:rPr>
              <w:t>/Movement Break</w:t>
            </w:r>
          </w:p>
          <w:p w:rsidR="0061408E" w:rsidRPr="00B13178" w:rsidRDefault="0061408E" w:rsidP="00572DB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Keep healthy with a piece of fruit, veggie sticks, yoghurt or cheese and crackers and a drink</w:t>
            </w:r>
          </w:p>
        </w:tc>
      </w:tr>
      <w:tr w:rsidR="0061408E" w:rsidRPr="00B13178" w:rsidTr="00572DBB">
        <w:trPr>
          <w:trHeight w:val="1886"/>
        </w:trPr>
        <w:tc>
          <w:tcPr>
            <w:tcW w:w="932" w:type="dxa"/>
            <w:shd w:val="clear" w:color="auto" w:fill="FDE9D9" w:themeFill="accent6" w:themeFillTint="33"/>
          </w:tcPr>
          <w:p w:rsidR="0061408E" w:rsidRPr="00B13178" w:rsidRDefault="0061408E" w:rsidP="002B6ED5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11-12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61408E" w:rsidRPr="000160A6" w:rsidRDefault="0061408E" w:rsidP="002B6ED5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877160" w:rsidRDefault="0061408E" w:rsidP="002B6ED5">
            <w:r>
              <w:rPr>
                <w:rFonts w:ascii="Tw Cen MT" w:hAnsi="Tw Cen MT"/>
                <w:sz w:val="24"/>
                <w:szCs w:val="18"/>
              </w:rPr>
              <w:t xml:space="preserve">Video: </w:t>
            </w:r>
            <w:hyperlink r:id="rId9" w:history="1">
              <w:r w:rsidR="00877160" w:rsidRPr="00877160">
                <w:rPr>
                  <w:rStyle w:val="Hyperlink"/>
                  <w:rFonts w:ascii="Tw Cen MT" w:hAnsi="Tw Cen MT"/>
                  <w:sz w:val="24"/>
                  <w:szCs w:val="18"/>
                </w:rPr>
                <w:t>Week 11 Day 1</w:t>
              </w:r>
            </w:hyperlink>
          </w:p>
          <w:p w:rsidR="0061408E" w:rsidRPr="000160A6" w:rsidRDefault="0061408E" w:rsidP="002B6ED5">
            <w:pPr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61408E" w:rsidRPr="000160A6" w:rsidRDefault="0061408E" w:rsidP="002B6ED5">
            <w:pPr>
              <w:rPr>
                <w:rFonts w:ascii="Tw Cen MT" w:hAnsi="Tw Cen MT"/>
                <w:sz w:val="24"/>
                <w:szCs w:val="18"/>
              </w:rPr>
            </w:pPr>
          </w:p>
          <w:p w:rsidR="0061408E" w:rsidRPr="000160A6" w:rsidRDefault="0061408E" w:rsidP="008700A8">
            <w:pPr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61408E" w:rsidRPr="000160A6" w:rsidRDefault="0061408E" w:rsidP="002B6ED5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61408E" w:rsidRPr="000160A6" w:rsidRDefault="0061408E" w:rsidP="002B6ED5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 xml:space="preserve">Video: </w:t>
            </w:r>
            <w:hyperlink r:id="rId10" w:history="1">
              <w:r w:rsidR="00877160" w:rsidRPr="00877160">
                <w:rPr>
                  <w:rStyle w:val="Hyperlink"/>
                  <w:rFonts w:ascii="Tw Cen MT" w:hAnsi="Tw Cen MT"/>
                  <w:sz w:val="24"/>
                </w:rPr>
                <w:t>Week 11 Day 2</w:t>
              </w:r>
            </w:hyperlink>
          </w:p>
          <w:p w:rsidR="0061408E" w:rsidRPr="000160A6" w:rsidRDefault="0061408E" w:rsidP="002B6ED5">
            <w:pPr>
              <w:jc w:val="center"/>
              <w:rPr>
                <w:rFonts w:ascii="Tw Cen MT" w:hAnsi="Tw Cen MT"/>
                <w:sz w:val="24"/>
              </w:rPr>
            </w:pPr>
          </w:p>
          <w:p w:rsidR="0061408E" w:rsidRDefault="0061408E" w:rsidP="00944414">
            <w:pPr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61408E" w:rsidRDefault="0061408E" w:rsidP="00944414">
            <w:pPr>
              <w:rPr>
                <w:rFonts w:ascii="Tw Cen MT" w:hAnsi="Tw Cen MT"/>
                <w:sz w:val="24"/>
                <w:szCs w:val="18"/>
              </w:rPr>
            </w:pPr>
          </w:p>
          <w:p w:rsidR="0061408E" w:rsidRPr="000160A6" w:rsidRDefault="0061408E" w:rsidP="00944414">
            <w:pPr>
              <w:rPr>
                <w:sz w:val="24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61408E" w:rsidRPr="000160A6" w:rsidRDefault="0061408E" w:rsidP="002B6ED5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61408E" w:rsidRPr="000160A6" w:rsidRDefault="0061408E" w:rsidP="002B6ED5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 xml:space="preserve">Video: </w:t>
            </w:r>
            <w:hyperlink r:id="rId11" w:history="1">
              <w:r w:rsidR="00877160" w:rsidRPr="00877160">
                <w:rPr>
                  <w:rStyle w:val="Hyperlink"/>
                  <w:rFonts w:ascii="Tw Cen MT" w:hAnsi="Tw Cen MT"/>
                  <w:sz w:val="24"/>
                </w:rPr>
                <w:t>Week 11 Day 3</w:t>
              </w:r>
            </w:hyperlink>
          </w:p>
          <w:p w:rsidR="0061408E" w:rsidRPr="000160A6" w:rsidRDefault="0061408E" w:rsidP="002B6ED5">
            <w:pPr>
              <w:jc w:val="center"/>
              <w:rPr>
                <w:rFonts w:ascii="Tw Cen MT" w:hAnsi="Tw Cen MT"/>
                <w:sz w:val="24"/>
              </w:rPr>
            </w:pPr>
          </w:p>
          <w:p w:rsidR="0061408E" w:rsidRDefault="0061408E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61408E" w:rsidRDefault="0061408E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</w:p>
          <w:p w:rsidR="0061408E" w:rsidRPr="000160A6" w:rsidRDefault="0061408E" w:rsidP="002B6ED5">
            <w:pPr>
              <w:jc w:val="center"/>
              <w:rPr>
                <w:sz w:val="24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61408E" w:rsidRPr="000160A6" w:rsidRDefault="0061408E" w:rsidP="002B6ED5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61408E" w:rsidRPr="000160A6" w:rsidRDefault="0061408E" w:rsidP="002B6ED5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 xml:space="preserve">Video: </w:t>
            </w:r>
            <w:hyperlink r:id="rId12" w:history="1">
              <w:r w:rsidR="00877160" w:rsidRPr="00877160">
                <w:rPr>
                  <w:rStyle w:val="Hyperlink"/>
                  <w:rFonts w:ascii="Tw Cen MT" w:hAnsi="Tw Cen MT"/>
                  <w:sz w:val="24"/>
                </w:rPr>
                <w:t>Week 11 Day 4</w:t>
              </w:r>
            </w:hyperlink>
          </w:p>
          <w:p w:rsidR="0061408E" w:rsidRPr="000160A6" w:rsidRDefault="0061408E" w:rsidP="002B6ED5">
            <w:pPr>
              <w:jc w:val="center"/>
              <w:rPr>
                <w:rFonts w:ascii="Tw Cen MT" w:hAnsi="Tw Cen MT"/>
                <w:sz w:val="24"/>
              </w:rPr>
            </w:pPr>
          </w:p>
          <w:p w:rsidR="0061408E" w:rsidRDefault="0061408E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61408E" w:rsidRDefault="0061408E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</w:p>
          <w:p w:rsidR="0061408E" w:rsidRPr="000160A6" w:rsidRDefault="0061408E" w:rsidP="002B6ED5">
            <w:pPr>
              <w:jc w:val="center"/>
              <w:rPr>
                <w:sz w:val="24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3" w:type="dxa"/>
            <w:shd w:val="clear" w:color="auto" w:fill="FDE9D9" w:themeFill="accent6" w:themeFillTint="33"/>
          </w:tcPr>
          <w:p w:rsidR="0061408E" w:rsidRDefault="0061408E" w:rsidP="002B6ED5">
            <w:pPr>
              <w:jc w:val="center"/>
              <w:rPr>
                <w:rFonts w:ascii="Tw Cen MT" w:hAnsi="Tw Cen MT"/>
                <w:b/>
              </w:rPr>
            </w:pPr>
            <w:r w:rsidRPr="000D1B47">
              <w:rPr>
                <w:rFonts w:ascii="Tw Cen MT" w:hAnsi="Tw Cen MT"/>
                <w:b/>
              </w:rPr>
              <w:t>Maths</w:t>
            </w:r>
            <w:r>
              <w:rPr>
                <w:rFonts w:ascii="Tw Cen MT" w:hAnsi="Tw Cen MT"/>
                <w:b/>
              </w:rPr>
              <w:t xml:space="preserve"> -Game</w:t>
            </w:r>
          </w:p>
          <w:p w:rsidR="0061408E" w:rsidRDefault="0061408E" w:rsidP="00A57C57">
            <w:pPr>
              <w:jc w:val="center"/>
            </w:pPr>
          </w:p>
          <w:p w:rsidR="004C4268" w:rsidRDefault="004C4268" w:rsidP="00A57C57">
            <w:pPr>
              <w:jc w:val="center"/>
            </w:pPr>
            <w:r>
              <w:t>Education City time game has been assigned to you.</w:t>
            </w:r>
          </w:p>
        </w:tc>
      </w:tr>
      <w:tr w:rsidR="0061408E" w:rsidRPr="00B13178" w:rsidTr="00572DBB">
        <w:tc>
          <w:tcPr>
            <w:tcW w:w="932" w:type="dxa"/>
          </w:tcPr>
          <w:p w:rsidR="0061408E" w:rsidRPr="00B13178" w:rsidRDefault="0061408E" w:rsidP="00572DBB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12-1</w:t>
            </w:r>
          </w:p>
        </w:tc>
        <w:tc>
          <w:tcPr>
            <w:tcW w:w="2932" w:type="dxa"/>
          </w:tcPr>
          <w:p w:rsidR="0061408E" w:rsidRPr="00665BEF" w:rsidRDefault="0061408E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2" w:type="dxa"/>
          </w:tcPr>
          <w:p w:rsidR="0061408E" w:rsidRPr="00665BEF" w:rsidRDefault="0061408E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2" w:type="dxa"/>
          </w:tcPr>
          <w:p w:rsidR="0061408E" w:rsidRPr="00665BEF" w:rsidRDefault="0061408E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2" w:type="dxa"/>
          </w:tcPr>
          <w:p w:rsidR="0061408E" w:rsidRPr="00665BEF" w:rsidRDefault="0061408E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3" w:type="dxa"/>
          </w:tcPr>
          <w:p w:rsidR="0061408E" w:rsidRPr="00665BEF" w:rsidRDefault="0061408E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</w:tr>
      <w:tr w:rsidR="0061408E" w:rsidRPr="00B13178" w:rsidTr="000160A6">
        <w:trPr>
          <w:trHeight w:val="1591"/>
        </w:trPr>
        <w:tc>
          <w:tcPr>
            <w:tcW w:w="932" w:type="dxa"/>
            <w:shd w:val="clear" w:color="auto" w:fill="DDD9C3" w:themeFill="background2" w:themeFillShade="E6"/>
          </w:tcPr>
          <w:p w:rsidR="0061408E" w:rsidRPr="00B13178" w:rsidRDefault="0061408E" w:rsidP="00235448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1-1:30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61408E" w:rsidRPr="000160A6" w:rsidRDefault="0061408E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61408E" w:rsidRPr="000160A6" w:rsidRDefault="0061408E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A8278A" w:rsidRDefault="00A8278A" w:rsidP="00A8278A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Bramble the Bold</w:t>
            </w:r>
          </w:p>
          <w:p w:rsidR="0061408E" w:rsidRPr="000160A6" w:rsidRDefault="00A8278A" w:rsidP="00A8278A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 xml:space="preserve">Chapter </w:t>
            </w:r>
            <w:r w:rsidR="0061408E">
              <w:rPr>
                <w:rFonts w:ascii="Tw Cen MT" w:hAnsi="Tw Cen MT"/>
                <w:sz w:val="24"/>
              </w:rPr>
              <w:t>4</w:t>
            </w:r>
          </w:p>
          <w:p w:rsidR="0061408E" w:rsidRPr="000160A6" w:rsidRDefault="0061408E" w:rsidP="00533B24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61408E" w:rsidRPr="000160A6" w:rsidRDefault="0061408E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61408E" w:rsidRPr="000160A6" w:rsidRDefault="0061408E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A8278A" w:rsidRDefault="00A8278A" w:rsidP="00A8278A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Bramble the Bold</w:t>
            </w:r>
          </w:p>
          <w:p w:rsidR="0061408E" w:rsidRPr="000160A6" w:rsidRDefault="00A8278A" w:rsidP="00A8278A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 xml:space="preserve">Chapter </w:t>
            </w:r>
            <w:r w:rsidR="0061408E">
              <w:rPr>
                <w:rFonts w:ascii="Tw Cen MT" w:hAnsi="Tw Cen MT"/>
                <w:sz w:val="24"/>
              </w:rPr>
              <w:t>5</w:t>
            </w:r>
          </w:p>
          <w:p w:rsidR="0061408E" w:rsidRPr="000160A6" w:rsidRDefault="0061408E" w:rsidP="00533B2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61408E" w:rsidRPr="000160A6" w:rsidRDefault="0061408E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61408E" w:rsidRPr="000160A6" w:rsidRDefault="0061408E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61408E" w:rsidRPr="000160A6" w:rsidRDefault="0072694B" w:rsidP="00533B24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Percy the Poorly Pony</w:t>
            </w:r>
            <w:r>
              <w:rPr>
                <w:rFonts w:ascii="Tw Cen MT" w:hAnsi="Tw Cen MT"/>
                <w:sz w:val="24"/>
              </w:rPr>
              <w:t xml:space="preserve"> </w:t>
            </w:r>
            <w:r w:rsidR="0061408E">
              <w:rPr>
                <w:rFonts w:ascii="Tw Cen MT" w:hAnsi="Tw Cen MT"/>
                <w:sz w:val="24"/>
              </w:rPr>
              <w:t>Chapter 1</w:t>
            </w:r>
          </w:p>
          <w:p w:rsidR="0061408E" w:rsidRPr="000160A6" w:rsidRDefault="0061408E" w:rsidP="00533B24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61408E" w:rsidRPr="000160A6" w:rsidRDefault="0061408E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61408E" w:rsidRPr="000160A6" w:rsidRDefault="0061408E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61408E" w:rsidRDefault="0072694B" w:rsidP="00533B24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Percy the Poorly Pony</w:t>
            </w:r>
          </w:p>
          <w:p w:rsidR="0061408E" w:rsidRPr="000160A6" w:rsidRDefault="0061408E" w:rsidP="00533B24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Chapter 2</w:t>
            </w:r>
          </w:p>
          <w:p w:rsidR="0061408E" w:rsidRPr="000160A6" w:rsidRDefault="0061408E" w:rsidP="00533B24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  <w:tc>
          <w:tcPr>
            <w:tcW w:w="2933" w:type="dxa"/>
            <w:shd w:val="clear" w:color="auto" w:fill="DDD9C3" w:themeFill="background2" w:themeFillShade="E6"/>
          </w:tcPr>
          <w:p w:rsidR="0061408E" w:rsidRPr="000160A6" w:rsidRDefault="0061408E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61408E" w:rsidRPr="000160A6" w:rsidRDefault="0061408E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61408E" w:rsidRDefault="0072694B" w:rsidP="00533B24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Percy the Poorly Pony</w:t>
            </w:r>
          </w:p>
          <w:p w:rsidR="0061408E" w:rsidRPr="000160A6" w:rsidRDefault="0061408E" w:rsidP="00533B24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Chapter 3</w:t>
            </w:r>
          </w:p>
          <w:p w:rsidR="0061408E" w:rsidRPr="000160A6" w:rsidRDefault="0061408E" w:rsidP="00533B24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</w:tr>
      <w:tr w:rsidR="0061408E" w:rsidRPr="00B13178" w:rsidTr="00572DBB">
        <w:tc>
          <w:tcPr>
            <w:tcW w:w="932" w:type="dxa"/>
            <w:shd w:val="clear" w:color="auto" w:fill="F7F8BE"/>
          </w:tcPr>
          <w:p w:rsidR="0061408E" w:rsidRPr="00B13178" w:rsidRDefault="0061408E" w:rsidP="00572DBB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1:30- 2:30</w:t>
            </w:r>
          </w:p>
        </w:tc>
        <w:tc>
          <w:tcPr>
            <w:tcW w:w="2932" w:type="dxa"/>
            <w:shd w:val="clear" w:color="auto" w:fill="F7F8BE"/>
          </w:tcPr>
          <w:p w:rsidR="0061408E" w:rsidRDefault="0061408E" w:rsidP="008140EF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 xml:space="preserve">Jungle </w:t>
            </w:r>
          </w:p>
          <w:p w:rsidR="003B332A" w:rsidRPr="003B332A" w:rsidRDefault="003B332A" w:rsidP="008140EF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Write a rainforest postcard on the 2do Purple Mash or paper.  What would you see, hear, feel?</w:t>
            </w:r>
          </w:p>
          <w:p w:rsidR="0061408E" w:rsidRPr="00A84E83" w:rsidRDefault="0061408E" w:rsidP="00E3571F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lastRenderedPageBreak/>
              <w:t xml:space="preserve"> </w:t>
            </w:r>
          </w:p>
        </w:tc>
        <w:tc>
          <w:tcPr>
            <w:tcW w:w="2932" w:type="dxa"/>
            <w:shd w:val="clear" w:color="auto" w:fill="F7F8BE"/>
          </w:tcPr>
          <w:p w:rsidR="0061408E" w:rsidRDefault="0061408E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lastRenderedPageBreak/>
              <w:t xml:space="preserve">Jungle </w:t>
            </w:r>
          </w:p>
          <w:p w:rsidR="0061408E" w:rsidRDefault="00E87F35" w:rsidP="003B332A">
            <w:pPr>
              <w:jc w:val="center"/>
              <w:rPr>
                <w:rFonts w:ascii="Tw Cen MT" w:hAnsi="Tw Cen MT"/>
                <w:b/>
                <w:sz w:val="24"/>
                <w:szCs w:val="20"/>
              </w:rPr>
            </w:pPr>
            <w:r>
              <w:rPr>
                <w:rFonts w:ascii="Tw Cen MT" w:hAnsi="Tw Cen MT"/>
                <w:b/>
                <w:sz w:val="24"/>
                <w:szCs w:val="20"/>
              </w:rPr>
              <w:t>Mind Map</w:t>
            </w:r>
          </w:p>
          <w:p w:rsidR="00E87F35" w:rsidRPr="00E87F35" w:rsidRDefault="00E87F35" w:rsidP="003B332A">
            <w:pPr>
              <w:jc w:val="center"/>
              <w:rPr>
                <w:rFonts w:ascii="Tw Cen MT" w:hAnsi="Tw Cen MT"/>
                <w:sz w:val="24"/>
                <w:szCs w:val="20"/>
              </w:rPr>
            </w:pPr>
            <w:r>
              <w:rPr>
                <w:rFonts w:ascii="Tw Cen MT" w:hAnsi="Tw Cen MT"/>
                <w:sz w:val="24"/>
                <w:szCs w:val="20"/>
              </w:rPr>
              <w:t>Make a mind map of all the things you have learnt about the rainforest.</w:t>
            </w:r>
          </w:p>
        </w:tc>
        <w:tc>
          <w:tcPr>
            <w:tcW w:w="2932" w:type="dxa"/>
            <w:shd w:val="clear" w:color="auto" w:fill="F7F8BE"/>
          </w:tcPr>
          <w:p w:rsidR="0061408E" w:rsidRDefault="0061408E" w:rsidP="001456DE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 xml:space="preserve">Jungle </w:t>
            </w:r>
          </w:p>
          <w:p w:rsidR="0061408E" w:rsidRDefault="0061408E" w:rsidP="00CB184F">
            <w:pPr>
              <w:jc w:val="center"/>
              <w:rPr>
                <w:b/>
              </w:rPr>
            </w:pPr>
            <w:r w:rsidRPr="00CB184F">
              <w:rPr>
                <w:b/>
              </w:rPr>
              <w:t>PE</w:t>
            </w:r>
          </w:p>
          <w:p w:rsidR="00E87F35" w:rsidRPr="00E87F35" w:rsidRDefault="002156E6" w:rsidP="00CB184F">
            <w:pPr>
              <w:jc w:val="center"/>
            </w:pPr>
            <w:r>
              <w:t xml:space="preserve">Dance!  Can you create your own Rainforest </w:t>
            </w:r>
            <w:proofErr w:type="gramStart"/>
            <w:r>
              <w:t>Dance.</w:t>
            </w:r>
            <w:proofErr w:type="gramEnd"/>
            <w:r>
              <w:t xml:space="preserve"> </w:t>
            </w:r>
          </w:p>
          <w:p w:rsidR="0061408E" w:rsidRPr="001D0FE2" w:rsidRDefault="0061408E" w:rsidP="006E09D5"/>
          <w:p w:rsidR="0061408E" w:rsidRPr="001D0FE2" w:rsidRDefault="0061408E" w:rsidP="00655E2C"/>
        </w:tc>
        <w:tc>
          <w:tcPr>
            <w:tcW w:w="2932" w:type="dxa"/>
            <w:shd w:val="clear" w:color="auto" w:fill="F7F8BE"/>
          </w:tcPr>
          <w:p w:rsidR="0061408E" w:rsidRDefault="0061408E" w:rsidP="004725A3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lastRenderedPageBreak/>
              <w:t xml:space="preserve">Jungle </w:t>
            </w:r>
          </w:p>
          <w:p w:rsidR="0061408E" w:rsidRDefault="0061408E" w:rsidP="009F2345">
            <w:pPr>
              <w:jc w:val="center"/>
              <w:rPr>
                <w:rFonts w:ascii="Tw Cen MT" w:hAnsi="Tw Cen MT"/>
                <w:b/>
                <w:sz w:val="24"/>
              </w:rPr>
            </w:pPr>
            <w:r>
              <w:rPr>
                <w:rFonts w:ascii="Tw Cen MT" w:hAnsi="Tw Cen MT"/>
                <w:b/>
                <w:sz w:val="24"/>
              </w:rPr>
              <w:t>Art</w:t>
            </w:r>
          </w:p>
          <w:p w:rsidR="0061408E" w:rsidRDefault="0061408E" w:rsidP="003B332A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 xml:space="preserve"> </w:t>
            </w:r>
            <w:r w:rsidR="00534B52">
              <w:rPr>
                <w:rFonts w:ascii="Tw Cen MT" w:hAnsi="Tw Cen MT"/>
                <w:sz w:val="24"/>
              </w:rPr>
              <w:t>Try using chalk to draw some rainforest animals.</w:t>
            </w:r>
          </w:p>
          <w:p w:rsidR="00534B52" w:rsidRPr="000D3036" w:rsidRDefault="00534B52" w:rsidP="003B332A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9E95E35" wp14:editId="48CFF37E">
                  <wp:extent cx="2064414" cy="225584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525" cy="225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shd w:val="clear" w:color="auto" w:fill="F7F8BE"/>
          </w:tcPr>
          <w:p w:rsidR="0061408E" w:rsidRDefault="0061408E" w:rsidP="004E0C49">
            <w:pPr>
              <w:jc w:val="center"/>
              <w:rPr>
                <w:rFonts w:ascii="Tw Cen MT" w:hAnsi="Tw Cen MT"/>
                <w:b/>
                <w:sz w:val="24"/>
                <w:szCs w:val="20"/>
              </w:rPr>
            </w:pPr>
            <w:r w:rsidRPr="000160A6">
              <w:rPr>
                <w:rFonts w:ascii="Tw Cen MT" w:hAnsi="Tw Cen MT"/>
                <w:b/>
                <w:sz w:val="24"/>
                <w:szCs w:val="20"/>
              </w:rPr>
              <w:lastRenderedPageBreak/>
              <w:t>Friday Fun Challenge</w:t>
            </w:r>
          </w:p>
          <w:p w:rsidR="0061408E" w:rsidRDefault="0061408E" w:rsidP="004E0C49">
            <w:pPr>
              <w:jc w:val="center"/>
              <w:rPr>
                <w:rFonts w:ascii="Tw Cen MT" w:hAnsi="Tw Cen MT"/>
                <w:sz w:val="24"/>
                <w:szCs w:val="20"/>
              </w:rPr>
            </w:pPr>
          </w:p>
          <w:p w:rsidR="0061408E" w:rsidRPr="00A821A0" w:rsidRDefault="002156E6" w:rsidP="004E0C49">
            <w:pPr>
              <w:jc w:val="center"/>
              <w:rPr>
                <w:rFonts w:ascii="Tw Cen MT" w:hAnsi="Tw Cen MT"/>
                <w:sz w:val="24"/>
                <w:szCs w:val="20"/>
              </w:rPr>
            </w:pPr>
            <w:r>
              <w:rPr>
                <w:rFonts w:ascii="Tw Cen MT" w:hAnsi="Tw Cen MT"/>
                <w:sz w:val="24"/>
                <w:szCs w:val="20"/>
              </w:rPr>
              <w:t>No challenge this week –school is finished.</w:t>
            </w:r>
            <w:r w:rsidR="002130F3">
              <w:rPr>
                <w:rFonts w:ascii="Tw Cen MT" w:hAnsi="Tw Cen MT"/>
                <w:sz w:val="24"/>
                <w:szCs w:val="20"/>
              </w:rPr>
              <w:tab/>
            </w:r>
            <w:bookmarkStart w:id="0" w:name="_GoBack"/>
            <w:bookmarkEnd w:id="0"/>
          </w:p>
        </w:tc>
      </w:tr>
    </w:tbl>
    <w:p w:rsidR="0074047E" w:rsidRDefault="0074047E">
      <w:pPr>
        <w:rPr>
          <w:rFonts w:ascii="Tw Cen MT" w:hAnsi="Tw Cen MT"/>
        </w:rPr>
      </w:pPr>
    </w:p>
    <w:p w:rsidR="002F70EA" w:rsidRDefault="002F70EA">
      <w:pPr>
        <w:rPr>
          <w:rFonts w:ascii="Tw Cen MT" w:hAnsi="Tw Cen MT"/>
        </w:rPr>
      </w:pPr>
    </w:p>
    <w:p w:rsidR="002F70EA" w:rsidRDefault="002F70EA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95.4pt;height:420.75pt" o:ole="">
            <v:imagedata r:id="rId14" o:title=""/>
          </v:shape>
          <o:OLEObject Type="Embed" ProgID="AcroExch.Document.DC" ShapeID="_x0000_i1033" DrawAspect="Content" ObjectID="_1655557827" r:id="rId15"/>
        </w:object>
      </w:r>
    </w:p>
    <w:p w:rsidR="002F70EA" w:rsidRDefault="002F70EA">
      <w:pPr>
        <w:rPr>
          <w:rFonts w:ascii="Tw Cen MT" w:hAnsi="Tw Cen MT"/>
        </w:rPr>
      </w:pPr>
    </w:p>
    <w:p w:rsidR="002F70EA" w:rsidRDefault="002F70EA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 id="_x0000_i1034" type="#_x0000_t75" style="width:595.4pt;height:420.75pt" o:ole="">
            <v:imagedata r:id="rId16" o:title=""/>
          </v:shape>
          <o:OLEObject Type="Embed" ProgID="AcroExch.Document.DC" ShapeID="_x0000_i1034" DrawAspect="Content" ObjectID="_1655557828" r:id="rId17"/>
        </w:object>
      </w:r>
    </w:p>
    <w:p w:rsidR="002F70EA" w:rsidRDefault="002F70EA">
      <w:pPr>
        <w:rPr>
          <w:rFonts w:ascii="Tw Cen MT" w:hAnsi="Tw Cen MT"/>
        </w:rPr>
      </w:pPr>
    </w:p>
    <w:p w:rsidR="002F70EA" w:rsidRDefault="002F70EA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 id="_x0000_i1035" type="#_x0000_t75" style="width:595.4pt;height:420.75pt" o:ole="">
            <v:imagedata r:id="rId18" o:title=""/>
          </v:shape>
          <o:OLEObject Type="Embed" ProgID="AcroExch.Document.DC" ShapeID="_x0000_i1035" DrawAspect="Content" ObjectID="_1655557829" r:id="rId19"/>
        </w:object>
      </w:r>
    </w:p>
    <w:p w:rsidR="002F70EA" w:rsidRDefault="002F70EA">
      <w:pPr>
        <w:rPr>
          <w:rFonts w:ascii="Tw Cen MT" w:hAnsi="Tw Cen MT"/>
        </w:rPr>
      </w:pPr>
    </w:p>
    <w:p w:rsidR="002F70EA" w:rsidRDefault="002F70EA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 id="_x0000_i1036" type="#_x0000_t75" style="width:595.4pt;height:420.75pt" o:ole="">
            <v:imagedata r:id="rId20" o:title=""/>
          </v:shape>
          <o:OLEObject Type="Embed" ProgID="AcroExch.Document.DC" ShapeID="_x0000_i1036" DrawAspect="Content" ObjectID="_1655557830" r:id="rId21"/>
        </w:object>
      </w:r>
    </w:p>
    <w:p w:rsidR="008839F8" w:rsidRDefault="008839F8">
      <w:pPr>
        <w:rPr>
          <w:rFonts w:ascii="Tw Cen MT" w:hAnsi="Tw Cen MT"/>
        </w:rPr>
      </w:pPr>
    </w:p>
    <w:p w:rsidR="008839F8" w:rsidRDefault="008839F8">
      <w:pPr>
        <w:rPr>
          <w:rFonts w:ascii="Tw Cen MT" w:hAnsi="Tw Cen MT"/>
        </w:rPr>
      </w:pPr>
    </w:p>
    <w:p w:rsidR="008839F8" w:rsidRDefault="008839F8">
      <w:pPr>
        <w:rPr>
          <w:rFonts w:ascii="Tw Cen MT" w:hAnsi="Tw Cen MT"/>
        </w:rPr>
      </w:pPr>
    </w:p>
    <w:p w:rsidR="008839F8" w:rsidRDefault="008839F8">
      <w:pPr>
        <w:rPr>
          <w:rFonts w:ascii="Tw Cen MT" w:hAnsi="Tw Cen MT"/>
        </w:rPr>
      </w:pPr>
    </w:p>
    <w:p w:rsidR="008839F8" w:rsidRDefault="008839F8">
      <w:pPr>
        <w:rPr>
          <w:rFonts w:ascii="Tw Cen MT" w:hAnsi="Tw Cen MT"/>
        </w:rPr>
      </w:pPr>
    </w:p>
    <w:p w:rsidR="008839F8" w:rsidRDefault="008839F8">
      <w:pPr>
        <w:rPr>
          <w:rFonts w:ascii="Tw Cen MT" w:hAnsi="Tw Cen MT"/>
        </w:rPr>
      </w:pPr>
    </w:p>
    <w:p w:rsidR="008839F8" w:rsidRDefault="008839F8">
      <w:pPr>
        <w:rPr>
          <w:rFonts w:ascii="Tw Cen MT" w:hAnsi="Tw Cen MT"/>
        </w:rPr>
      </w:pPr>
    </w:p>
    <w:p w:rsidR="007B7607" w:rsidRDefault="007B7607">
      <w:pPr>
        <w:rPr>
          <w:rFonts w:ascii="Tw Cen MT" w:hAnsi="Tw Cen MT"/>
        </w:rPr>
      </w:pPr>
    </w:p>
    <w:p w:rsidR="007B7607" w:rsidRDefault="007B7607">
      <w:pPr>
        <w:rPr>
          <w:rFonts w:ascii="Tw Cen MT" w:hAnsi="Tw Cen MT"/>
        </w:rPr>
      </w:pPr>
    </w:p>
    <w:p w:rsidR="007B7607" w:rsidRDefault="007B7607">
      <w:pPr>
        <w:rPr>
          <w:rFonts w:ascii="Tw Cen MT" w:hAnsi="Tw Cen MT"/>
        </w:rPr>
      </w:pPr>
    </w:p>
    <w:p w:rsidR="007B7607" w:rsidRDefault="007B7607">
      <w:pPr>
        <w:rPr>
          <w:rFonts w:ascii="Tw Cen MT" w:hAnsi="Tw Cen MT"/>
        </w:rPr>
      </w:pPr>
    </w:p>
    <w:p w:rsidR="001164BC" w:rsidRDefault="001164BC">
      <w:pPr>
        <w:rPr>
          <w:rFonts w:ascii="Tw Cen MT" w:hAnsi="Tw Cen MT"/>
        </w:rPr>
      </w:pPr>
    </w:p>
    <w:p w:rsidR="001164BC" w:rsidRDefault="001164BC">
      <w:pPr>
        <w:rPr>
          <w:rFonts w:ascii="Tw Cen MT" w:hAnsi="Tw Cen MT"/>
        </w:rPr>
      </w:pPr>
    </w:p>
    <w:p w:rsidR="001164BC" w:rsidRDefault="001164BC">
      <w:pPr>
        <w:rPr>
          <w:rFonts w:ascii="Tw Cen MT" w:hAnsi="Tw Cen MT"/>
        </w:rPr>
      </w:pPr>
    </w:p>
    <w:p w:rsidR="001164BC" w:rsidRDefault="001164BC">
      <w:pPr>
        <w:rPr>
          <w:rFonts w:ascii="Tw Cen MT" w:hAnsi="Tw Cen MT"/>
        </w:rPr>
      </w:pPr>
    </w:p>
    <w:p w:rsidR="001164BC" w:rsidRDefault="001164BC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487C7C" w:rsidRDefault="00487C7C">
      <w:pPr>
        <w:rPr>
          <w:rFonts w:ascii="Tw Cen MT" w:hAnsi="Tw Cen MT"/>
        </w:rPr>
      </w:pPr>
    </w:p>
    <w:p w:rsidR="00686D56" w:rsidRDefault="00686D56">
      <w:pPr>
        <w:rPr>
          <w:rFonts w:ascii="Tw Cen MT" w:hAnsi="Tw Cen MT"/>
        </w:rPr>
      </w:pPr>
    </w:p>
    <w:p w:rsidR="00686D56" w:rsidRPr="00B13178" w:rsidRDefault="00686D56">
      <w:pPr>
        <w:rPr>
          <w:rFonts w:ascii="Tw Cen MT" w:hAnsi="Tw Cen MT"/>
        </w:rPr>
      </w:pPr>
    </w:p>
    <w:sectPr w:rsidR="00686D56" w:rsidRPr="00B13178" w:rsidSect="00572DBB">
      <w:headerReference w:type="default" r:id="rId2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178" w:rsidRDefault="00B13178" w:rsidP="00B13178">
      <w:pPr>
        <w:spacing w:after="0" w:line="240" w:lineRule="auto"/>
      </w:pPr>
      <w:r>
        <w:separator/>
      </w:r>
    </w:p>
  </w:endnote>
  <w:endnote w:type="continuationSeparator" w:id="0">
    <w:p w:rsidR="00B13178" w:rsidRDefault="00B13178" w:rsidP="00B13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178" w:rsidRDefault="00B13178" w:rsidP="00B13178">
      <w:pPr>
        <w:spacing w:after="0" w:line="240" w:lineRule="auto"/>
      </w:pPr>
      <w:r>
        <w:separator/>
      </w:r>
    </w:p>
  </w:footnote>
  <w:footnote w:type="continuationSeparator" w:id="0">
    <w:p w:rsidR="00B13178" w:rsidRDefault="00B13178" w:rsidP="00B131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178" w:rsidRDefault="00B13178">
    <w:pPr>
      <w:pStyle w:val="Header"/>
    </w:pPr>
    <w:r>
      <w:t>Home Learning Timetable</w:t>
    </w:r>
    <w:r w:rsidR="004966C5">
      <w:t xml:space="preserve">:  Monday </w:t>
    </w:r>
    <w:r w:rsidR="0061408E">
      <w:t>13</w:t>
    </w:r>
    <w:r w:rsidR="0061408E" w:rsidRPr="0061408E">
      <w:rPr>
        <w:vertAlign w:val="superscript"/>
      </w:rPr>
      <w:t>th</w:t>
    </w:r>
    <w:r w:rsidR="0061408E">
      <w:t xml:space="preserve"> </w:t>
    </w:r>
    <w:r w:rsidR="001258CD">
      <w:t xml:space="preserve">  </w:t>
    </w:r>
    <w:proofErr w:type="gramStart"/>
    <w:r w:rsidR="001258CD">
      <w:t xml:space="preserve">July </w:t>
    </w:r>
    <w:r w:rsidR="000E3D23">
      <w:t xml:space="preserve"> 2020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177C9"/>
    <w:multiLevelType w:val="multilevel"/>
    <w:tmpl w:val="6AC2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2D1332"/>
    <w:multiLevelType w:val="hybridMultilevel"/>
    <w:tmpl w:val="4A6681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274E89"/>
    <w:multiLevelType w:val="hybridMultilevel"/>
    <w:tmpl w:val="A10E0B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7C3"/>
    <w:rsid w:val="000037C3"/>
    <w:rsid w:val="000160A6"/>
    <w:rsid w:val="0004296D"/>
    <w:rsid w:val="000431EA"/>
    <w:rsid w:val="00047C27"/>
    <w:rsid w:val="00074F9C"/>
    <w:rsid w:val="00087EBB"/>
    <w:rsid w:val="0009356D"/>
    <w:rsid w:val="000A336B"/>
    <w:rsid w:val="000A4FC0"/>
    <w:rsid w:val="000D3036"/>
    <w:rsid w:val="000D4571"/>
    <w:rsid w:val="000E0A18"/>
    <w:rsid w:val="000E3D23"/>
    <w:rsid w:val="0010250B"/>
    <w:rsid w:val="001164BC"/>
    <w:rsid w:val="001258CD"/>
    <w:rsid w:val="0013497F"/>
    <w:rsid w:val="00143154"/>
    <w:rsid w:val="00144743"/>
    <w:rsid w:val="001456DE"/>
    <w:rsid w:val="00146A5C"/>
    <w:rsid w:val="001560A6"/>
    <w:rsid w:val="001932E8"/>
    <w:rsid w:val="001D0FE2"/>
    <w:rsid w:val="001D7D33"/>
    <w:rsid w:val="002130F3"/>
    <w:rsid w:val="002156E6"/>
    <w:rsid w:val="002200CF"/>
    <w:rsid w:val="00230545"/>
    <w:rsid w:val="00235448"/>
    <w:rsid w:val="00236689"/>
    <w:rsid w:val="00252CE2"/>
    <w:rsid w:val="00254726"/>
    <w:rsid w:val="0027393D"/>
    <w:rsid w:val="00283948"/>
    <w:rsid w:val="00285FC9"/>
    <w:rsid w:val="002B6ED5"/>
    <w:rsid w:val="002C0C80"/>
    <w:rsid w:val="002E28F2"/>
    <w:rsid w:val="002F70EA"/>
    <w:rsid w:val="00302D84"/>
    <w:rsid w:val="00322C2F"/>
    <w:rsid w:val="003455CE"/>
    <w:rsid w:val="0034572C"/>
    <w:rsid w:val="003579F6"/>
    <w:rsid w:val="00390381"/>
    <w:rsid w:val="003959A1"/>
    <w:rsid w:val="00396DEE"/>
    <w:rsid w:val="003A16DA"/>
    <w:rsid w:val="003A5763"/>
    <w:rsid w:val="003B332A"/>
    <w:rsid w:val="003E05CD"/>
    <w:rsid w:val="00402702"/>
    <w:rsid w:val="00414D33"/>
    <w:rsid w:val="00443A9A"/>
    <w:rsid w:val="00450090"/>
    <w:rsid w:val="00461022"/>
    <w:rsid w:val="00463D46"/>
    <w:rsid w:val="004725A3"/>
    <w:rsid w:val="00472A47"/>
    <w:rsid w:val="004773C6"/>
    <w:rsid w:val="00487C7C"/>
    <w:rsid w:val="004966C5"/>
    <w:rsid w:val="004C4268"/>
    <w:rsid w:val="004E0C49"/>
    <w:rsid w:val="004E6ADC"/>
    <w:rsid w:val="00533B24"/>
    <w:rsid w:val="00534B52"/>
    <w:rsid w:val="0056190B"/>
    <w:rsid w:val="005703F4"/>
    <w:rsid w:val="00572DBB"/>
    <w:rsid w:val="00594C66"/>
    <w:rsid w:val="005A3742"/>
    <w:rsid w:val="005C04AB"/>
    <w:rsid w:val="005C30F5"/>
    <w:rsid w:val="005D6ECB"/>
    <w:rsid w:val="0061408E"/>
    <w:rsid w:val="00631281"/>
    <w:rsid w:val="00632241"/>
    <w:rsid w:val="00633160"/>
    <w:rsid w:val="00654095"/>
    <w:rsid w:val="00654584"/>
    <w:rsid w:val="00655E2C"/>
    <w:rsid w:val="00665BEF"/>
    <w:rsid w:val="006677C3"/>
    <w:rsid w:val="00672FCA"/>
    <w:rsid w:val="00674770"/>
    <w:rsid w:val="00686492"/>
    <w:rsid w:val="00686D56"/>
    <w:rsid w:val="006A544C"/>
    <w:rsid w:val="006B663A"/>
    <w:rsid w:val="006E08E2"/>
    <w:rsid w:val="006E09D5"/>
    <w:rsid w:val="006E16C0"/>
    <w:rsid w:val="0072694B"/>
    <w:rsid w:val="0074047E"/>
    <w:rsid w:val="0074747C"/>
    <w:rsid w:val="007533CB"/>
    <w:rsid w:val="007679BF"/>
    <w:rsid w:val="00790054"/>
    <w:rsid w:val="007B7607"/>
    <w:rsid w:val="007E17D2"/>
    <w:rsid w:val="007E337C"/>
    <w:rsid w:val="008140EF"/>
    <w:rsid w:val="0081732A"/>
    <w:rsid w:val="00856F4C"/>
    <w:rsid w:val="00863ADE"/>
    <w:rsid w:val="008700A8"/>
    <w:rsid w:val="00877160"/>
    <w:rsid w:val="008839F8"/>
    <w:rsid w:val="008A59A1"/>
    <w:rsid w:val="008D6630"/>
    <w:rsid w:val="008E256F"/>
    <w:rsid w:val="009144FD"/>
    <w:rsid w:val="00931285"/>
    <w:rsid w:val="00933589"/>
    <w:rsid w:val="00944414"/>
    <w:rsid w:val="009801FD"/>
    <w:rsid w:val="009D19C4"/>
    <w:rsid w:val="009F0A95"/>
    <w:rsid w:val="009F2345"/>
    <w:rsid w:val="00A45E10"/>
    <w:rsid w:val="00A57C57"/>
    <w:rsid w:val="00A667CE"/>
    <w:rsid w:val="00A821A0"/>
    <w:rsid w:val="00A8278A"/>
    <w:rsid w:val="00A84E83"/>
    <w:rsid w:val="00AA3442"/>
    <w:rsid w:val="00AA4AEE"/>
    <w:rsid w:val="00AB41AF"/>
    <w:rsid w:val="00AB7082"/>
    <w:rsid w:val="00AD6E69"/>
    <w:rsid w:val="00AD77E9"/>
    <w:rsid w:val="00B11973"/>
    <w:rsid w:val="00B13178"/>
    <w:rsid w:val="00B34BB7"/>
    <w:rsid w:val="00B43F64"/>
    <w:rsid w:val="00BA7537"/>
    <w:rsid w:val="00BC10D8"/>
    <w:rsid w:val="00BC769D"/>
    <w:rsid w:val="00BE1F4B"/>
    <w:rsid w:val="00C65DE6"/>
    <w:rsid w:val="00C96A17"/>
    <w:rsid w:val="00CB184F"/>
    <w:rsid w:val="00D11355"/>
    <w:rsid w:val="00D147FA"/>
    <w:rsid w:val="00D14E7E"/>
    <w:rsid w:val="00D43E63"/>
    <w:rsid w:val="00D54C6C"/>
    <w:rsid w:val="00D747FD"/>
    <w:rsid w:val="00D83108"/>
    <w:rsid w:val="00DA212B"/>
    <w:rsid w:val="00DD4D41"/>
    <w:rsid w:val="00DE5D8A"/>
    <w:rsid w:val="00E3571F"/>
    <w:rsid w:val="00E50246"/>
    <w:rsid w:val="00E87F35"/>
    <w:rsid w:val="00E90770"/>
    <w:rsid w:val="00E925E6"/>
    <w:rsid w:val="00EB0694"/>
    <w:rsid w:val="00EC3F9B"/>
    <w:rsid w:val="00EF3AB9"/>
    <w:rsid w:val="00F03C35"/>
    <w:rsid w:val="00F05BDD"/>
    <w:rsid w:val="00F06EF8"/>
    <w:rsid w:val="00F10F85"/>
    <w:rsid w:val="00F240C4"/>
    <w:rsid w:val="00F443BD"/>
    <w:rsid w:val="00F601B5"/>
    <w:rsid w:val="00F72D83"/>
    <w:rsid w:val="00FB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178"/>
  </w:style>
  <w:style w:type="paragraph" w:styleId="Footer">
    <w:name w:val="footer"/>
    <w:basedOn w:val="Normal"/>
    <w:link w:val="Foot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178"/>
  </w:style>
  <w:style w:type="paragraph" w:styleId="ListParagraph">
    <w:name w:val="List Paragraph"/>
    <w:basedOn w:val="Normal"/>
    <w:uiPriority w:val="34"/>
    <w:qFormat/>
    <w:rsid w:val="00B131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337C"/>
    <w:rPr>
      <w:color w:val="0000FF"/>
      <w:u w:val="single"/>
    </w:rPr>
  </w:style>
  <w:style w:type="paragraph" w:styleId="Subtitle">
    <w:name w:val="Subtitle"/>
    <w:basedOn w:val="Normal"/>
    <w:link w:val="SubtitleChar"/>
    <w:qFormat/>
    <w:rsid w:val="00F05BDD"/>
    <w:pPr>
      <w:spacing w:after="0" w:line="240" w:lineRule="auto"/>
    </w:pPr>
    <w:rPr>
      <w:rFonts w:ascii="Arial" w:eastAsia="Times New Roman" w:hAnsi="Arial" w:cs="Arial"/>
      <w:sz w:val="32"/>
      <w:szCs w:val="24"/>
      <w:u w:val="single"/>
    </w:rPr>
  </w:style>
  <w:style w:type="character" w:customStyle="1" w:styleId="SubtitleChar">
    <w:name w:val="Subtitle Char"/>
    <w:basedOn w:val="DefaultParagraphFont"/>
    <w:link w:val="Subtitle"/>
    <w:rsid w:val="00F05BDD"/>
    <w:rPr>
      <w:rFonts w:ascii="Arial" w:eastAsia="Times New Roman" w:hAnsi="Arial" w:cs="Arial"/>
      <w:sz w:val="32"/>
      <w:szCs w:val="24"/>
      <w:u w:val="single"/>
    </w:rPr>
  </w:style>
  <w:style w:type="paragraph" w:styleId="PlainText">
    <w:name w:val="Plain Text"/>
    <w:basedOn w:val="Normal"/>
    <w:link w:val="PlainTextChar"/>
    <w:rsid w:val="002C0C80"/>
    <w:pPr>
      <w:spacing w:after="0" w:line="240" w:lineRule="auto"/>
    </w:pPr>
    <w:rPr>
      <w:rFonts w:ascii="Consolas" w:eastAsia="Times New Roman" w:hAnsi="Consolas" w:cs="Times New Roman"/>
      <w:sz w:val="21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rsid w:val="002C0C80"/>
    <w:rPr>
      <w:rFonts w:ascii="Consolas" w:eastAsia="Times New Roman" w:hAnsi="Consolas" w:cs="Times New Roman"/>
      <w:sz w:val="21"/>
      <w:szCs w:val="21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178"/>
  </w:style>
  <w:style w:type="paragraph" w:styleId="Footer">
    <w:name w:val="footer"/>
    <w:basedOn w:val="Normal"/>
    <w:link w:val="Foot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178"/>
  </w:style>
  <w:style w:type="paragraph" w:styleId="ListParagraph">
    <w:name w:val="List Paragraph"/>
    <w:basedOn w:val="Normal"/>
    <w:uiPriority w:val="34"/>
    <w:qFormat/>
    <w:rsid w:val="00B131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337C"/>
    <w:rPr>
      <w:color w:val="0000FF"/>
      <w:u w:val="single"/>
    </w:rPr>
  </w:style>
  <w:style w:type="paragraph" w:styleId="Subtitle">
    <w:name w:val="Subtitle"/>
    <w:basedOn w:val="Normal"/>
    <w:link w:val="SubtitleChar"/>
    <w:qFormat/>
    <w:rsid w:val="00F05BDD"/>
    <w:pPr>
      <w:spacing w:after="0" w:line="240" w:lineRule="auto"/>
    </w:pPr>
    <w:rPr>
      <w:rFonts w:ascii="Arial" w:eastAsia="Times New Roman" w:hAnsi="Arial" w:cs="Arial"/>
      <w:sz w:val="32"/>
      <w:szCs w:val="24"/>
      <w:u w:val="single"/>
    </w:rPr>
  </w:style>
  <w:style w:type="character" w:customStyle="1" w:styleId="SubtitleChar">
    <w:name w:val="Subtitle Char"/>
    <w:basedOn w:val="DefaultParagraphFont"/>
    <w:link w:val="Subtitle"/>
    <w:rsid w:val="00F05BDD"/>
    <w:rPr>
      <w:rFonts w:ascii="Arial" w:eastAsia="Times New Roman" w:hAnsi="Arial" w:cs="Arial"/>
      <w:sz w:val="32"/>
      <w:szCs w:val="24"/>
      <w:u w:val="single"/>
    </w:rPr>
  </w:style>
  <w:style w:type="paragraph" w:styleId="PlainText">
    <w:name w:val="Plain Text"/>
    <w:basedOn w:val="Normal"/>
    <w:link w:val="PlainTextChar"/>
    <w:rsid w:val="002C0C80"/>
    <w:pPr>
      <w:spacing w:after="0" w:line="240" w:lineRule="auto"/>
    </w:pPr>
    <w:rPr>
      <w:rFonts w:ascii="Consolas" w:eastAsia="Times New Roman" w:hAnsi="Consolas" w:cs="Times New Roman"/>
      <w:sz w:val="21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rsid w:val="002C0C80"/>
    <w:rPr>
      <w:rFonts w:ascii="Consolas" w:eastAsia="Times New Roman" w:hAnsi="Consolas" w:cs="Times New Roman"/>
      <w:sz w:val="21"/>
      <w:szCs w:val="21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0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hyperlink" Target="https://vimeo.com/434771282" TargetMode="Externa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meo.com/434770979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hyperlink" Target="https://vimeo.com/434748010" TargetMode="External"/><Relationship Id="rId19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hyperlink" Target="https://vimeo.com/434747843" TargetMode="External"/><Relationship Id="rId14" Type="http://schemas.openxmlformats.org/officeDocument/2006/relationships/image" Target="media/image2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5F356-2084-460E-B41A-EAC170936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2B109FCD</Template>
  <TotalTime>209</TotalTime>
  <Pages>8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Weinstein</dc:creator>
  <cp:lastModifiedBy>M Weinstein</cp:lastModifiedBy>
  <cp:revision>11</cp:revision>
  <dcterms:created xsi:type="dcterms:W3CDTF">2020-07-06T10:35:00Z</dcterms:created>
  <dcterms:modified xsi:type="dcterms:W3CDTF">2020-07-06T15:23:00Z</dcterms:modified>
</cp:coreProperties>
</file>