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374"/>
        <w:tblW w:w="15593" w:type="dxa"/>
        <w:tblLayout w:type="fixed"/>
        <w:tblLook w:val="04A0" w:firstRow="1" w:lastRow="0" w:firstColumn="1" w:lastColumn="0" w:noHBand="0" w:noVBand="1"/>
      </w:tblPr>
      <w:tblGrid>
        <w:gridCol w:w="932"/>
        <w:gridCol w:w="2932"/>
        <w:gridCol w:w="2932"/>
        <w:gridCol w:w="2932"/>
        <w:gridCol w:w="2932"/>
        <w:gridCol w:w="2933"/>
      </w:tblGrid>
      <w:tr w:rsidR="000037C3" w:rsidRPr="00B13178" w:rsidTr="00572DBB">
        <w:tc>
          <w:tcPr>
            <w:tcW w:w="932" w:type="dxa"/>
          </w:tcPr>
          <w:p w:rsidR="000037C3" w:rsidRPr="00B13178" w:rsidRDefault="000037C3" w:rsidP="00572DBB">
            <w:pPr>
              <w:rPr>
                <w:rFonts w:ascii="Tw Cen MT" w:hAnsi="Tw Cen MT"/>
              </w:rPr>
            </w:pP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Monday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Tuesday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Wednesday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Thursday</w:t>
            </w:r>
          </w:p>
        </w:tc>
        <w:tc>
          <w:tcPr>
            <w:tcW w:w="2933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Friday</w:t>
            </w:r>
          </w:p>
        </w:tc>
      </w:tr>
      <w:tr w:rsidR="001258CD" w:rsidRPr="00B13178" w:rsidTr="001D7D33">
        <w:trPr>
          <w:trHeight w:val="2434"/>
        </w:trPr>
        <w:tc>
          <w:tcPr>
            <w:tcW w:w="932" w:type="dxa"/>
            <w:shd w:val="clear" w:color="auto" w:fill="EAF1DD" w:themeFill="accent3" w:themeFillTint="33"/>
          </w:tcPr>
          <w:p w:rsidR="001258CD" w:rsidRPr="00B13178" w:rsidRDefault="001258CD" w:rsidP="00254726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9-9:15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1258CD" w:rsidRDefault="001258CD" w:rsidP="001258C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1258CD" w:rsidRDefault="001258CD" w:rsidP="001258C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1258CD" w:rsidRPr="001258CD" w:rsidRDefault="001258CD" w:rsidP="00CB5048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f</w:t>
            </w:r>
            <w:r w:rsidRPr="001258CD">
              <w:rPr>
                <w:rFonts w:ascii="Tw Cen MT" w:hAnsi="Tw Cen MT"/>
                <w:sz w:val="28"/>
                <w:u w:val="none"/>
              </w:rPr>
              <w:t>ather</w:t>
            </w:r>
            <w:r>
              <w:rPr>
                <w:rFonts w:ascii="Tw Cen MT" w:hAnsi="Tw Cen MT"/>
                <w:sz w:val="28"/>
                <w:u w:val="none"/>
              </w:rPr>
              <w:t xml:space="preserve">        </w:t>
            </w:r>
            <w:r w:rsidRPr="001258CD">
              <w:rPr>
                <w:rFonts w:ascii="Tw Cen MT" w:hAnsi="Tw Cen MT"/>
                <w:sz w:val="28"/>
                <w:u w:val="none"/>
              </w:rPr>
              <w:t>beautiful</w:t>
            </w:r>
          </w:p>
          <w:p w:rsidR="001258CD" w:rsidRPr="001258CD" w:rsidRDefault="001258CD" w:rsidP="00CB5048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c</w:t>
            </w:r>
            <w:r w:rsidRPr="001258CD">
              <w:rPr>
                <w:rFonts w:ascii="Tw Cen MT" w:hAnsi="Tw Cen MT"/>
                <w:sz w:val="28"/>
                <w:u w:val="none"/>
              </w:rPr>
              <w:t>areful</w:t>
            </w:r>
            <w:r>
              <w:rPr>
                <w:rFonts w:ascii="Tw Cen MT" w:hAnsi="Tw Cen MT"/>
                <w:sz w:val="28"/>
                <w:u w:val="none"/>
              </w:rPr>
              <w:t xml:space="preserve">      </w:t>
            </w:r>
            <w:r w:rsidRPr="001258CD">
              <w:rPr>
                <w:rFonts w:ascii="Tw Cen MT" w:hAnsi="Tw Cen MT"/>
                <w:sz w:val="28"/>
                <w:u w:val="none"/>
              </w:rPr>
              <w:t>thankful</w:t>
            </w:r>
          </w:p>
          <w:p w:rsidR="001258CD" w:rsidRPr="001258CD" w:rsidRDefault="001258CD" w:rsidP="00CB5048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p</w:t>
            </w:r>
            <w:r w:rsidRPr="001258CD">
              <w:rPr>
                <w:rFonts w:ascii="Tw Cen MT" w:hAnsi="Tw Cen MT"/>
                <w:sz w:val="28"/>
                <w:u w:val="none"/>
              </w:rPr>
              <w:t>layful</w:t>
            </w:r>
            <w:r>
              <w:rPr>
                <w:rFonts w:ascii="Tw Cen MT" w:hAnsi="Tw Cen MT"/>
                <w:sz w:val="28"/>
                <w:u w:val="none"/>
              </w:rPr>
              <w:t xml:space="preserve">      </w:t>
            </w:r>
            <w:r w:rsidRPr="001258CD">
              <w:rPr>
                <w:rFonts w:ascii="Tw Cen MT" w:hAnsi="Tw Cen MT"/>
                <w:sz w:val="28"/>
                <w:u w:val="none"/>
              </w:rPr>
              <w:t>find</w:t>
            </w:r>
          </w:p>
          <w:p w:rsidR="001258CD" w:rsidRPr="001258CD" w:rsidRDefault="001258CD" w:rsidP="00CB5048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c</w:t>
            </w:r>
            <w:r w:rsidRPr="001258CD">
              <w:rPr>
                <w:rFonts w:ascii="Tw Cen MT" w:hAnsi="Tw Cen MT"/>
                <w:sz w:val="28"/>
                <w:u w:val="none"/>
              </w:rPr>
              <w:t>areless</w:t>
            </w:r>
            <w:r>
              <w:rPr>
                <w:rFonts w:ascii="Tw Cen MT" w:hAnsi="Tw Cen MT"/>
                <w:sz w:val="28"/>
                <w:u w:val="none"/>
              </w:rPr>
              <w:t xml:space="preserve">     </w:t>
            </w:r>
            <w:r w:rsidRPr="001258CD">
              <w:rPr>
                <w:rFonts w:ascii="Tw Cen MT" w:hAnsi="Tw Cen MT"/>
                <w:sz w:val="28"/>
                <w:u w:val="none"/>
              </w:rPr>
              <w:t>hopeless</w:t>
            </w:r>
          </w:p>
          <w:p w:rsidR="001258CD" w:rsidRPr="00C44EDA" w:rsidRDefault="001258CD" w:rsidP="001258CD">
            <w:pPr>
              <w:pStyle w:val="Subtitle"/>
              <w:rPr>
                <w:rFonts w:ascii="Tw Cen MT" w:hAnsi="Tw Cen MT"/>
                <w:sz w:val="52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u</w:t>
            </w:r>
            <w:r w:rsidRPr="001258CD">
              <w:rPr>
                <w:rFonts w:ascii="Tw Cen MT" w:hAnsi="Tw Cen MT"/>
                <w:sz w:val="28"/>
                <w:u w:val="none"/>
              </w:rPr>
              <w:t>seless</w:t>
            </w:r>
            <w:r>
              <w:rPr>
                <w:rFonts w:ascii="Tw Cen MT" w:hAnsi="Tw Cen MT"/>
                <w:sz w:val="28"/>
                <w:u w:val="none"/>
              </w:rPr>
              <w:t xml:space="preserve">       </w:t>
            </w:r>
            <w:r w:rsidRPr="001258CD">
              <w:rPr>
                <w:rFonts w:ascii="Tw Cen MT" w:hAnsi="Tw Cen MT"/>
                <w:sz w:val="28"/>
                <w:u w:val="none"/>
              </w:rPr>
              <w:t>faultless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1258CD" w:rsidRDefault="001258CD" w:rsidP="001258C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1258CD" w:rsidRDefault="001258CD" w:rsidP="001258C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1258CD" w:rsidRPr="001258CD" w:rsidRDefault="001258CD" w:rsidP="001258CD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f</w:t>
            </w:r>
            <w:r w:rsidRPr="001258CD">
              <w:rPr>
                <w:rFonts w:ascii="Tw Cen MT" w:hAnsi="Tw Cen MT"/>
                <w:sz w:val="28"/>
                <w:u w:val="none"/>
              </w:rPr>
              <w:t>ather</w:t>
            </w:r>
            <w:r>
              <w:rPr>
                <w:rFonts w:ascii="Tw Cen MT" w:hAnsi="Tw Cen MT"/>
                <w:sz w:val="28"/>
                <w:u w:val="none"/>
              </w:rPr>
              <w:t xml:space="preserve">        </w:t>
            </w:r>
            <w:r w:rsidRPr="001258CD">
              <w:rPr>
                <w:rFonts w:ascii="Tw Cen MT" w:hAnsi="Tw Cen MT"/>
                <w:sz w:val="28"/>
                <w:u w:val="none"/>
              </w:rPr>
              <w:t>beautiful</w:t>
            </w:r>
          </w:p>
          <w:p w:rsidR="001258CD" w:rsidRPr="001258CD" w:rsidRDefault="001258CD" w:rsidP="001258CD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c</w:t>
            </w:r>
            <w:r w:rsidRPr="001258CD">
              <w:rPr>
                <w:rFonts w:ascii="Tw Cen MT" w:hAnsi="Tw Cen MT"/>
                <w:sz w:val="28"/>
                <w:u w:val="none"/>
              </w:rPr>
              <w:t>areful</w:t>
            </w:r>
            <w:r>
              <w:rPr>
                <w:rFonts w:ascii="Tw Cen MT" w:hAnsi="Tw Cen MT"/>
                <w:sz w:val="28"/>
                <w:u w:val="none"/>
              </w:rPr>
              <w:t xml:space="preserve">      </w:t>
            </w:r>
            <w:r w:rsidRPr="001258CD">
              <w:rPr>
                <w:rFonts w:ascii="Tw Cen MT" w:hAnsi="Tw Cen MT"/>
                <w:sz w:val="28"/>
                <w:u w:val="none"/>
              </w:rPr>
              <w:t>thankful</w:t>
            </w:r>
          </w:p>
          <w:p w:rsidR="001258CD" w:rsidRPr="001258CD" w:rsidRDefault="001258CD" w:rsidP="001258CD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p</w:t>
            </w:r>
            <w:r w:rsidRPr="001258CD">
              <w:rPr>
                <w:rFonts w:ascii="Tw Cen MT" w:hAnsi="Tw Cen MT"/>
                <w:sz w:val="28"/>
                <w:u w:val="none"/>
              </w:rPr>
              <w:t>layful</w:t>
            </w:r>
            <w:r>
              <w:rPr>
                <w:rFonts w:ascii="Tw Cen MT" w:hAnsi="Tw Cen MT"/>
                <w:sz w:val="28"/>
                <w:u w:val="none"/>
              </w:rPr>
              <w:t xml:space="preserve">      </w:t>
            </w:r>
            <w:r w:rsidRPr="001258CD">
              <w:rPr>
                <w:rFonts w:ascii="Tw Cen MT" w:hAnsi="Tw Cen MT"/>
                <w:sz w:val="28"/>
                <w:u w:val="none"/>
              </w:rPr>
              <w:t>find</w:t>
            </w:r>
          </w:p>
          <w:p w:rsidR="001258CD" w:rsidRPr="001258CD" w:rsidRDefault="001258CD" w:rsidP="001258CD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c</w:t>
            </w:r>
            <w:r w:rsidRPr="001258CD">
              <w:rPr>
                <w:rFonts w:ascii="Tw Cen MT" w:hAnsi="Tw Cen MT"/>
                <w:sz w:val="28"/>
                <w:u w:val="none"/>
              </w:rPr>
              <w:t>areless</w:t>
            </w:r>
            <w:r>
              <w:rPr>
                <w:rFonts w:ascii="Tw Cen MT" w:hAnsi="Tw Cen MT"/>
                <w:sz w:val="28"/>
                <w:u w:val="none"/>
              </w:rPr>
              <w:t xml:space="preserve">     </w:t>
            </w:r>
            <w:r w:rsidRPr="001258CD">
              <w:rPr>
                <w:rFonts w:ascii="Tw Cen MT" w:hAnsi="Tw Cen MT"/>
                <w:sz w:val="28"/>
                <w:u w:val="none"/>
              </w:rPr>
              <w:t>hopeless</w:t>
            </w:r>
          </w:p>
          <w:p w:rsidR="001258CD" w:rsidRPr="00230545" w:rsidRDefault="001258CD" w:rsidP="001258CD">
            <w:pPr>
              <w:pStyle w:val="Subtitle"/>
              <w:rPr>
                <w:rFonts w:ascii="Tw Cen MT" w:hAnsi="Tw Cen MT"/>
                <w:sz w:val="24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u</w:t>
            </w:r>
            <w:r w:rsidRPr="001258CD">
              <w:rPr>
                <w:rFonts w:ascii="Tw Cen MT" w:hAnsi="Tw Cen MT"/>
                <w:sz w:val="28"/>
                <w:u w:val="none"/>
              </w:rPr>
              <w:t>seless</w:t>
            </w:r>
            <w:r>
              <w:rPr>
                <w:rFonts w:ascii="Tw Cen MT" w:hAnsi="Tw Cen MT"/>
                <w:sz w:val="28"/>
                <w:u w:val="none"/>
              </w:rPr>
              <w:t xml:space="preserve">       </w:t>
            </w:r>
            <w:r w:rsidRPr="001258CD">
              <w:rPr>
                <w:rFonts w:ascii="Tw Cen MT" w:hAnsi="Tw Cen MT"/>
                <w:sz w:val="28"/>
                <w:u w:val="none"/>
              </w:rPr>
              <w:t>faultless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1258CD" w:rsidRDefault="001258CD" w:rsidP="001258C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1258CD" w:rsidRDefault="001258CD" w:rsidP="001258C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1258CD" w:rsidRPr="001258CD" w:rsidRDefault="001258CD" w:rsidP="001258CD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f</w:t>
            </w:r>
            <w:r w:rsidRPr="001258CD">
              <w:rPr>
                <w:rFonts w:ascii="Tw Cen MT" w:hAnsi="Tw Cen MT"/>
                <w:sz w:val="28"/>
                <w:u w:val="none"/>
              </w:rPr>
              <w:t>ather</w:t>
            </w:r>
            <w:r>
              <w:rPr>
                <w:rFonts w:ascii="Tw Cen MT" w:hAnsi="Tw Cen MT"/>
                <w:sz w:val="28"/>
                <w:u w:val="none"/>
              </w:rPr>
              <w:t xml:space="preserve">        </w:t>
            </w:r>
            <w:r w:rsidRPr="001258CD">
              <w:rPr>
                <w:rFonts w:ascii="Tw Cen MT" w:hAnsi="Tw Cen MT"/>
                <w:sz w:val="28"/>
                <w:u w:val="none"/>
              </w:rPr>
              <w:t>beautiful</w:t>
            </w:r>
          </w:p>
          <w:p w:rsidR="001258CD" w:rsidRPr="001258CD" w:rsidRDefault="001258CD" w:rsidP="001258CD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c</w:t>
            </w:r>
            <w:r w:rsidRPr="001258CD">
              <w:rPr>
                <w:rFonts w:ascii="Tw Cen MT" w:hAnsi="Tw Cen MT"/>
                <w:sz w:val="28"/>
                <w:u w:val="none"/>
              </w:rPr>
              <w:t>areful</w:t>
            </w:r>
            <w:r>
              <w:rPr>
                <w:rFonts w:ascii="Tw Cen MT" w:hAnsi="Tw Cen MT"/>
                <w:sz w:val="28"/>
                <w:u w:val="none"/>
              </w:rPr>
              <w:t xml:space="preserve">      </w:t>
            </w:r>
            <w:r w:rsidRPr="001258CD">
              <w:rPr>
                <w:rFonts w:ascii="Tw Cen MT" w:hAnsi="Tw Cen MT"/>
                <w:sz w:val="28"/>
                <w:u w:val="none"/>
              </w:rPr>
              <w:t>thankful</w:t>
            </w:r>
          </w:p>
          <w:p w:rsidR="001258CD" w:rsidRPr="001258CD" w:rsidRDefault="001258CD" w:rsidP="001258CD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p</w:t>
            </w:r>
            <w:r w:rsidRPr="001258CD">
              <w:rPr>
                <w:rFonts w:ascii="Tw Cen MT" w:hAnsi="Tw Cen MT"/>
                <w:sz w:val="28"/>
                <w:u w:val="none"/>
              </w:rPr>
              <w:t>layful</w:t>
            </w:r>
            <w:r>
              <w:rPr>
                <w:rFonts w:ascii="Tw Cen MT" w:hAnsi="Tw Cen MT"/>
                <w:sz w:val="28"/>
                <w:u w:val="none"/>
              </w:rPr>
              <w:t xml:space="preserve">      </w:t>
            </w:r>
            <w:r w:rsidRPr="001258CD">
              <w:rPr>
                <w:rFonts w:ascii="Tw Cen MT" w:hAnsi="Tw Cen MT"/>
                <w:sz w:val="28"/>
                <w:u w:val="none"/>
              </w:rPr>
              <w:t>find</w:t>
            </w:r>
          </w:p>
          <w:p w:rsidR="001258CD" w:rsidRPr="001258CD" w:rsidRDefault="001258CD" w:rsidP="001258CD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c</w:t>
            </w:r>
            <w:r w:rsidRPr="001258CD">
              <w:rPr>
                <w:rFonts w:ascii="Tw Cen MT" w:hAnsi="Tw Cen MT"/>
                <w:sz w:val="28"/>
                <w:u w:val="none"/>
              </w:rPr>
              <w:t>areless</w:t>
            </w:r>
            <w:r>
              <w:rPr>
                <w:rFonts w:ascii="Tw Cen MT" w:hAnsi="Tw Cen MT"/>
                <w:sz w:val="28"/>
                <w:u w:val="none"/>
              </w:rPr>
              <w:t xml:space="preserve">     </w:t>
            </w:r>
            <w:r w:rsidRPr="001258CD">
              <w:rPr>
                <w:rFonts w:ascii="Tw Cen MT" w:hAnsi="Tw Cen MT"/>
                <w:sz w:val="28"/>
                <w:u w:val="none"/>
              </w:rPr>
              <w:t>hopeless</w:t>
            </w:r>
          </w:p>
          <w:p w:rsidR="001258CD" w:rsidRPr="00B13178" w:rsidRDefault="001258CD" w:rsidP="001258CD">
            <w:pPr>
              <w:pStyle w:val="Subtitle"/>
              <w:rPr>
                <w:rFonts w:ascii="Tw Cen MT" w:hAnsi="Tw Cen MT"/>
              </w:rPr>
            </w:pPr>
            <w:r>
              <w:rPr>
                <w:rFonts w:ascii="Tw Cen MT" w:hAnsi="Tw Cen MT"/>
                <w:sz w:val="28"/>
                <w:u w:val="none"/>
              </w:rPr>
              <w:t>u</w:t>
            </w:r>
            <w:r w:rsidRPr="001258CD">
              <w:rPr>
                <w:rFonts w:ascii="Tw Cen MT" w:hAnsi="Tw Cen MT"/>
                <w:sz w:val="28"/>
                <w:u w:val="none"/>
              </w:rPr>
              <w:t>seless</w:t>
            </w:r>
            <w:r>
              <w:rPr>
                <w:rFonts w:ascii="Tw Cen MT" w:hAnsi="Tw Cen MT"/>
                <w:sz w:val="28"/>
                <w:u w:val="none"/>
              </w:rPr>
              <w:t xml:space="preserve">       </w:t>
            </w:r>
            <w:r w:rsidRPr="001258CD">
              <w:rPr>
                <w:rFonts w:ascii="Tw Cen MT" w:hAnsi="Tw Cen MT"/>
                <w:sz w:val="28"/>
                <w:u w:val="none"/>
              </w:rPr>
              <w:t>faultless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1258CD" w:rsidRDefault="001258CD" w:rsidP="001258C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1258CD" w:rsidRDefault="001258CD" w:rsidP="001258C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1258CD" w:rsidRPr="001258CD" w:rsidRDefault="001258CD" w:rsidP="001258CD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f</w:t>
            </w:r>
            <w:r w:rsidRPr="001258CD">
              <w:rPr>
                <w:rFonts w:ascii="Tw Cen MT" w:hAnsi="Tw Cen MT"/>
                <w:sz w:val="28"/>
                <w:u w:val="none"/>
              </w:rPr>
              <w:t>ather</w:t>
            </w:r>
            <w:r>
              <w:rPr>
                <w:rFonts w:ascii="Tw Cen MT" w:hAnsi="Tw Cen MT"/>
                <w:sz w:val="28"/>
                <w:u w:val="none"/>
              </w:rPr>
              <w:t xml:space="preserve">        </w:t>
            </w:r>
            <w:r w:rsidRPr="001258CD">
              <w:rPr>
                <w:rFonts w:ascii="Tw Cen MT" w:hAnsi="Tw Cen MT"/>
                <w:sz w:val="28"/>
                <w:u w:val="none"/>
              </w:rPr>
              <w:t>beautiful</w:t>
            </w:r>
          </w:p>
          <w:p w:rsidR="001258CD" w:rsidRPr="001258CD" w:rsidRDefault="001258CD" w:rsidP="001258CD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c</w:t>
            </w:r>
            <w:r w:rsidRPr="001258CD">
              <w:rPr>
                <w:rFonts w:ascii="Tw Cen MT" w:hAnsi="Tw Cen MT"/>
                <w:sz w:val="28"/>
                <w:u w:val="none"/>
              </w:rPr>
              <w:t>areful</w:t>
            </w:r>
            <w:r>
              <w:rPr>
                <w:rFonts w:ascii="Tw Cen MT" w:hAnsi="Tw Cen MT"/>
                <w:sz w:val="28"/>
                <w:u w:val="none"/>
              </w:rPr>
              <w:t xml:space="preserve">      </w:t>
            </w:r>
            <w:r w:rsidRPr="001258CD">
              <w:rPr>
                <w:rFonts w:ascii="Tw Cen MT" w:hAnsi="Tw Cen MT"/>
                <w:sz w:val="28"/>
                <w:u w:val="none"/>
              </w:rPr>
              <w:t>thankful</w:t>
            </w:r>
          </w:p>
          <w:p w:rsidR="001258CD" w:rsidRPr="001258CD" w:rsidRDefault="001258CD" w:rsidP="001258CD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p</w:t>
            </w:r>
            <w:r w:rsidRPr="001258CD">
              <w:rPr>
                <w:rFonts w:ascii="Tw Cen MT" w:hAnsi="Tw Cen MT"/>
                <w:sz w:val="28"/>
                <w:u w:val="none"/>
              </w:rPr>
              <w:t>layful</w:t>
            </w:r>
            <w:r>
              <w:rPr>
                <w:rFonts w:ascii="Tw Cen MT" w:hAnsi="Tw Cen MT"/>
                <w:sz w:val="28"/>
                <w:u w:val="none"/>
              </w:rPr>
              <w:t xml:space="preserve">      </w:t>
            </w:r>
            <w:r w:rsidRPr="001258CD">
              <w:rPr>
                <w:rFonts w:ascii="Tw Cen MT" w:hAnsi="Tw Cen MT"/>
                <w:sz w:val="28"/>
                <w:u w:val="none"/>
              </w:rPr>
              <w:t>find</w:t>
            </w:r>
          </w:p>
          <w:p w:rsidR="001258CD" w:rsidRPr="001258CD" w:rsidRDefault="001258CD" w:rsidP="001258CD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c</w:t>
            </w:r>
            <w:r w:rsidRPr="001258CD">
              <w:rPr>
                <w:rFonts w:ascii="Tw Cen MT" w:hAnsi="Tw Cen MT"/>
                <w:sz w:val="28"/>
                <w:u w:val="none"/>
              </w:rPr>
              <w:t>areless</w:t>
            </w:r>
            <w:r>
              <w:rPr>
                <w:rFonts w:ascii="Tw Cen MT" w:hAnsi="Tw Cen MT"/>
                <w:sz w:val="28"/>
                <w:u w:val="none"/>
              </w:rPr>
              <w:t xml:space="preserve">     </w:t>
            </w:r>
            <w:r w:rsidRPr="001258CD">
              <w:rPr>
                <w:rFonts w:ascii="Tw Cen MT" w:hAnsi="Tw Cen MT"/>
                <w:sz w:val="28"/>
                <w:u w:val="none"/>
              </w:rPr>
              <w:t>hopeless</w:t>
            </w:r>
          </w:p>
          <w:p w:rsidR="001258CD" w:rsidRPr="007533CB" w:rsidRDefault="001258CD" w:rsidP="001258CD">
            <w:pPr>
              <w:pStyle w:val="Subtitle"/>
              <w:rPr>
                <w:rFonts w:ascii="Tw Cen MT" w:hAnsi="Tw Cen MT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u</w:t>
            </w:r>
            <w:r w:rsidRPr="001258CD">
              <w:rPr>
                <w:rFonts w:ascii="Tw Cen MT" w:hAnsi="Tw Cen MT"/>
                <w:sz w:val="28"/>
                <w:u w:val="none"/>
              </w:rPr>
              <w:t>seless</w:t>
            </w:r>
            <w:r>
              <w:rPr>
                <w:rFonts w:ascii="Tw Cen MT" w:hAnsi="Tw Cen MT"/>
                <w:sz w:val="28"/>
                <w:u w:val="none"/>
              </w:rPr>
              <w:t xml:space="preserve">       </w:t>
            </w:r>
            <w:r w:rsidRPr="001258CD">
              <w:rPr>
                <w:rFonts w:ascii="Tw Cen MT" w:hAnsi="Tw Cen MT"/>
                <w:sz w:val="28"/>
                <w:u w:val="none"/>
              </w:rPr>
              <w:t>faultless</w:t>
            </w:r>
          </w:p>
        </w:tc>
        <w:tc>
          <w:tcPr>
            <w:tcW w:w="2933" w:type="dxa"/>
            <w:shd w:val="clear" w:color="auto" w:fill="EAF1DD" w:themeFill="accent3" w:themeFillTint="33"/>
          </w:tcPr>
          <w:p w:rsidR="001258CD" w:rsidRDefault="001258CD" w:rsidP="00254726">
            <w:pPr>
              <w:jc w:val="center"/>
              <w:rPr>
                <w:rFonts w:ascii="Tw Cen MT" w:hAnsi="Tw Cen MT"/>
                <w:b/>
                <w:sz w:val="32"/>
              </w:rPr>
            </w:pPr>
            <w:r w:rsidRPr="00F05BDD">
              <w:rPr>
                <w:rFonts w:ascii="Tw Cen MT" w:hAnsi="Tw Cen MT"/>
                <w:b/>
                <w:sz w:val="32"/>
              </w:rPr>
              <w:t xml:space="preserve">Spelling Test </w:t>
            </w:r>
          </w:p>
          <w:p w:rsidR="001258CD" w:rsidRDefault="001258CD" w:rsidP="00254726">
            <w:pPr>
              <w:jc w:val="center"/>
              <w:rPr>
                <w:rFonts w:ascii="Tw Cen MT" w:hAnsi="Tw Cen MT"/>
                <w:b/>
                <w:sz w:val="32"/>
              </w:rPr>
            </w:pPr>
          </w:p>
          <w:p w:rsidR="001258CD" w:rsidRPr="00F05BDD" w:rsidRDefault="001258CD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  <w:sz w:val="32"/>
              </w:rPr>
              <w:t>Log on to Purple Mash or do with a grown up</w:t>
            </w:r>
          </w:p>
        </w:tc>
      </w:tr>
      <w:tr w:rsidR="001258CD" w:rsidRPr="00B13178" w:rsidTr="00EF3AB9">
        <w:trPr>
          <w:trHeight w:val="1736"/>
        </w:trPr>
        <w:tc>
          <w:tcPr>
            <w:tcW w:w="932" w:type="dxa"/>
            <w:shd w:val="clear" w:color="auto" w:fill="DAEEF3" w:themeFill="accent5" w:themeFillTint="33"/>
          </w:tcPr>
          <w:p w:rsidR="001258CD" w:rsidRPr="00B13178" w:rsidRDefault="001258CD" w:rsidP="00572DB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9:15-10:15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1258CD" w:rsidRDefault="001258CD" w:rsidP="00BE1F4B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1258CD" w:rsidRDefault="001258CD" w:rsidP="00443A9A">
            <w:pPr>
              <w:jc w:val="center"/>
              <w:rPr>
                <w:rFonts w:ascii="Tw Cen MT" w:hAnsi="Tw Cen MT"/>
                <w:b/>
                <w:sz w:val="24"/>
              </w:rPr>
            </w:pPr>
            <w:r>
              <w:rPr>
                <w:rFonts w:ascii="Tw Cen MT" w:hAnsi="Tw Cen MT"/>
                <w:b/>
                <w:sz w:val="24"/>
              </w:rPr>
              <w:t>See separate folder for resources.</w:t>
            </w:r>
          </w:p>
          <w:p w:rsidR="001258CD" w:rsidRPr="00463D46" w:rsidRDefault="003455CE" w:rsidP="00443A9A">
            <w:pPr>
              <w:jc w:val="center"/>
              <w:rPr>
                <w:rFonts w:ascii="Tw Cen MT" w:hAnsi="Tw Cen MT"/>
                <w:sz w:val="24"/>
              </w:rPr>
            </w:pPr>
            <w:r w:rsidRPr="00463D46">
              <w:rPr>
                <w:rFonts w:ascii="Tw Cen MT" w:hAnsi="Tw Cen MT"/>
                <w:sz w:val="24"/>
              </w:rPr>
              <w:t>Lesson 1 Teddies Phonics</w:t>
            </w:r>
          </w:p>
          <w:p w:rsidR="001258CD" w:rsidRPr="00B43F64" w:rsidRDefault="001258CD" w:rsidP="00AB41AF">
            <w:pPr>
              <w:jc w:val="center"/>
              <w:rPr>
                <w:rFonts w:ascii="Tw Cen MT" w:hAnsi="Tw Cen MT"/>
                <w:sz w:val="24"/>
              </w:rPr>
            </w:pPr>
          </w:p>
        </w:tc>
        <w:tc>
          <w:tcPr>
            <w:tcW w:w="2932" w:type="dxa"/>
            <w:shd w:val="clear" w:color="auto" w:fill="DAEEF3" w:themeFill="accent5" w:themeFillTint="33"/>
          </w:tcPr>
          <w:p w:rsidR="001258CD" w:rsidRPr="000160A6" w:rsidRDefault="001258CD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1258CD" w:rsidRDefault="001258CD" w:rsidP="00572DBB">
            <w:pPr>
              <w:jc w:val="center"/>
              <w:rPr>
                <w:rFonts w:ascii="Tw Cen MT" w:hAnsi="Tw Cen MT"/>
                <w:sz w:val="24"/>
              </w:rPr>
            </w:pPr>
          </w:p>
          <w:p w:rsidR="001258CD" w:rsidRPr="00463D46" w:rsidRDefault="00463D46" w:rsidP="00463D46">
            <w:pPr>
              <w:jc w:val="center"/>
              <w:rPr>
                <w:rFonts w:ascii="Tw Cen MT" w:hAnsi="Tw Cen MT"/>
                <w:sz w:val="24"/>
              </w:rPr>
            </w:pPr>
            <w:r w:rsidRPr="00463D46">
              <w:rPr>
                <w:rFonts w:ascii="Tw Cen MT" w:hAnsi="Tw Cen MT"/>
                <w:sz w:val="24"/>
              </w:rPr>
              <w:t xml:space="preserve">Lesson </w:t>
            </w:r>
            <w:r w:rsidRPr="00463D46">
              <w:rPr>
                <w:rFonts w:ascii="Tw Cen MT" w:hAnsi="Tw Cen MT"/>
                <w:sz w:val="24"/>
              </w:rPr>
              <w:t>2</w:t>
            </w:r>
            <w:r w:rsidRPr="00463D46">
              <w:rPr>
                <w:rFonts w:ascii="Tw Cen MT" w:hAnsi="Tw Cen MT"/>
                <w:sz w:val="24"/>
              </w:rPr>
              <w:t xml:space="preserve"> Teddies</w:t>
            </w:r>
            <w:r w:rsidRPr="00463D46">
              <w:rPr>
                <w:rFonts w:ascii="Tw Cen MT" w:hAnsi="Tw Cen MT"/>
                <w:sz w:val="24"/>
              </w:rPr>
              <w:t xml:space="preserve"> Sentences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1258CD" w:rsidRPr="000160A6" w:rsidRDefault="001258CD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1258CD" w:rsidRDefault="001258CD" w:rsidP="00572DBB">
            <w:pPr>
              <w:jc w:val="center"/>
              <w:rPr>
                <w:rFonts w:ascii="Tw Cen MT" w:hAnsi="Tw Cen MT"/>
                <w:b/>
                <w:sz w:val="24"/>
              </w:rPr>
            </w:pPr>
          </w:p>
          <w:p w:rsidR="001258CD" w:rsidRPr="00463D46" w:rsidRDefault="00463D46" w:rsidP="00572DBB">
            <w:pPr>
              <w:jc w:val="center"/>
              <w:rPr>
                <w:rFonts w:ascii="Tw Cen MT" w:hAnsi="Tw Cen MT"/>
                <w:sz w:val="24"/>
              </w:rPr>
            </w:pPr>
            <w:r w:rsidRPr="00463D46">
              <w:rPr>
                <w:rFonts w:ascii="Tw Cen MT" w:hAnsi="Tw Cen MT"/>
                <w:sz w:val="24"/>
              </w:rPr>
              <w:t>Lesson 3</w:t>
            </w:r>
            <w:r w:rsidRPr="00463D46">
              <w:rPr>
                <w:rFonts w:ascii="Tw Cen MT" w:hAnsi="Tw Cen MT"/>
                <w:sz w:val="24"/>
              </w:rPr>
              <w:t xml:space="preserve"> Teddies</w:t>
            </w:r>
            <w:r w:rsidRPr="00463D46">
              <w:rPr>
                <w:rFonts w:ascii="Tw Cen MT" w:hAnsi="Tw Cen MT"/>
                <w:sz w:val="24"/>
              </w:rPr>
              <w:t xml:space="preserve"> Favourites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1258CD" w:rsidRPr="000160A6" w:rsidRDefault="001258CD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1258CD" w:rsidRDefault="001258CD" w:rsidP="00572DBB">
            <w:pPr>
              <w:jc w:val="center"/>
              <w:rPr>
                <w:rFonts w:ascii="Tw Cen MT" w:hAnsi="Tw Cen MT"/>
                <w:b/>
                <w:sz w:val="24"/>
              </w:rPr>
            </w:pPr>
          </w:p>
          <w:p w:rsidR="001258CD" w:rsidRPr="00463D46" w:rsidRDefault="00463D46" w:rsidP="00B43F64">
            <w:pPr>
              <w:jc w:val="center"/>
              <w:rPr>
                <w:rFonts w:ascii="Tw Cen MT" w:hAnsi="Tw Cen MT"/>
                <w:sz w:val="24"/>
              </w:rPr>
            </w:pPr>
            <w:r w:rsidRPr="00463D46">
              <w:rPr>
                <w:rFonts w:ascii="Tw Cen MT" w:hAnsi="Tw Cen MT"/>
                <w:sz w:val="24"/>
              </w:rPr>
              <w:t xml:space="preserve">Lesson 4 </w:t>
            </w:r>
            <w:r w:rsidRPr="00463D46">
              <w:rPr>
                <w:rFonts w:ascii="Tw Cen MT" w:hAnsi="Tw Cen MT"/>
                <w:sz w:val="24"/>
              </w:rPr>
              <w:t>Teddies</w:t>
            </w:r>
            <w:r w:rsidRPr="00463D46">
              <w:rPr>
                <w:rFonts w:ascii="Tw Cen MT" w:hAnsi="Tw Cen MT"/>
                <w:sz w:val="24"/>
              </w:rPr>
              <w:t xml:space="preserve"> Instructions </w:t>
            </w:r>
          </w:p>
        </w:tc>
        <w:tc>
          <w:tcPr>
            <w:tcW w:w="2933" w:type="dxa"/>
            <w:shd w:val="clear" w:color="auto" w:fill="DAEEF3" w:themeFill="accent5" w:themeFillTint="33"/>
          </w:tcPr>
          <w:p w:rsidR="001258CD" w:rsidRDefault="00BC10D8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>
              <w:rPr>
                <w:rFonts w:ascii="Tw Cen MT" w:hAnsi="Tw Cen MT"/>
                <w:b/>
                <w:sz w:val="24"/>
              </w:rPr>
              <w:t>PSHE</w:t>
            </w:r>
          </w:p>
          <w:p w:rsidR="00BC10D8" w:rsidRDefault="00BC10D8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</w:p>
          <w:p w:rsidR="00BC10D8" w:rsidRPr="00BC10D8" w:rsidRDefault="00BC10D8" w:rsidP="009D19C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Think about what makes a happy home and write instructions.  EG A pinch of laughter, a sprinkle of </w:t>
            </w:r>
            <w:r w:rsidR="00302D84">
              <w:rPr>
                <w:rFonts w:ascii="Tw Cen MT" w:hAnsi="Tw Cen MT"/>
                <w:sz w:val="24"/>
              </w:rPr>
              <w:t>…, a cup of ……</w:t>
            </w:r>
          </w:p>
          <w:p w:rsidR="001258CD" w:rsidRPr="000160A6" w:rsidRDefault="001258CD" w:rsidP="005C30F5">
            <w:pPr>
              <w:jc w:val="center"/>
              <w:rPr>
                <w:rFonts w:ascii="Tw Cen MT" w:hAnsi="Tw Cen MT"/>
                <w:sz w:val="24"/>
              </w:rPr>
            </w:pPr>
          </w:p>
        </w:tc>
      </w:tr>
      <w:tr w:rsidR="001258CD" w:rsidRPr="00B13178" w:rsidTr="00572DBB">
        <w:tc>
          <w:tcPr>
            <w:tcW w:w="932" w:type="dxa"/>
            <w:shd w:val="clear" w:color="auto" w:fill="E5DFEC" w:themeFill="accent4" w:themeFillTint="33"/>
          </w:tcPr>
          <w:p w:rsidR="001258CD" w:rsidRPr="00B13178" w:rsidRDefault="001258CD" w:rsidP="00572DBB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10:30-11</w:t>
            </w:r>
          </w:p>
        </w:tc>
        <w:tc>
          <w:tcPr>
            <w:tcW w:w="14661" w:type="dxa"/>
            <w:gridSpan w:val="5"/>
            <w:shd w:val="clear" w:color="auto" w:fill="E5DFEC" w:themeFill="accent4" w:themeFillTint="33"/>
          </w:tcPr>
          <w:p w:rsidR="001258CD" w:rsidRPr="00D54C6C" w:rsidRDefault="001258CD" w:rsidP="00572DBB">
            <w:pPr>
              <w:jc w:val="center"/>
              <w:rPr>
                <w:rFonts w:ascii="Tw Cen MT" w:hAnsi="Tw Cen MT"/>
                <w:b/>
              </w:rPr>
            </w:pPr>
            <w:r w:rsidRPr="00D54C6C">
              <w:rPr>
                <w:rFonts w:ascii="Tw Cen MT" w:hAnsi="Tw Cen MT"/>
                <w:b/>
              </w:rPr>
              <w:t>Snack time</w:t>
            </w:r>
            <w:r>
              <w:rPr>
                <w:rFonts w:ascii="Tw Cen MT" w:hAnsi="Tw Cen MT"/>
                <w:b/>
              </w:rPr>
              <w:t>/Movement Break</w:t>
            </w:r>
          </w:p>
          <w:p w:rsidR="001258CD" w:rsidRPr="00B13178" w:rsidRDefault="001258CD" w:rsidP="00572DB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Keep healthy with a piece of fruit, veggie sticks, yoghurt or cheese and crackers and a drink</w:t>
            </w:r>
          </w:p>
        </w:tc>
      </w:tr>
      <w:tr w:rsidR="001258CD" w:rsidRPr="00B13178" w:rsidTr="00572DBB">
        <w:trPr>
          <w:trHeight w:val="1886"/>
        </w:trPr>
        <w:tc>
          <w:tcPr>
            <w:tcW w:w="932" w:type="dxa"/>
            <w:shd w:val="clear" w:color="auto" w:fill="FDE9D9" w:themeFill="accent6" w:themeFillTint="33"/>
          </w:tcPr>
          <w:p w:rsidR="001258CD" w:rsidRPr="00B13178" w:rsidRDefault="001258CD" w:rsidP="002B6ED5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11-12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1258CD" w:rsidRPr="000160A6" w:rsidRDefault="001258CD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1258CD" w:rsidRPr="000160A6" w:rsidRDefault="001258CD" w:rsidP="002B6ED5">
            <w:pPr>
              <w:rPr>
                <w:rFonts w:ascii="Tw Cen MT" w:hAnsi="Tw Cen MT"/>
                <w:sz w:val="24"/>
                <w:szCs w:val="18"/>
              </w:rPr>
            </w:pPr>
            <w:r>
              <w:rPr>
                <w:rFonts w:ascii="Tw Cen MT" w:hAnsi="Tw Cen MT"/>
                <w:sz w:val="24"/>
                <w:szCs w:val="18"/>
              </w:rPr>
              <w:t xml:space="preserve">Video: </w:t>
            </w:r>
            <w:hyperlink r:id="rId9" w:history="1">
              <w:r w:rsidR="003A5763" w:rsidRPr="003A5763">
                <w:rPr>
                  <w:rStyle w:val="Hyperlink"/>
                  <w:rFonts w:ascii="Tw Cen MT" w:hAnsi="Tw Cen MT"/>
                  <w:sz w:val="24"/>
                  <w:szCs w:val="18"/>
                </w:rPr>
                <w:t>Week 10 Day 1</w:t>
              </w:r>
            </w:hyperlink>
          </w:p>
          <w:p w:rsidR="001258CD" w:rsidRPr="000160A6" w:rsidRDefault="001258CD" w:rsidP="002B6ED5">
            <w:pPr>
              <w:rPr>
                <w:rFonts w:ascii="Tw Cen MT" w:hAnsi="Tw Cen MT"/>
                <w:sz w:val="24"/>
                <w:szCs w:val="18"/>
              </w:rPr>
            </w:pPr>
          </w:p>
          <w:p w:rsidR="001258CD" w:rsidRPr="000160A6" w:rsidRDefault="001258CD" w:rsidP="002B6ED5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1258CD" w:rsidRPr="000160A6" w:rsidRDefault="001258CD" w:rsidP="002B6ED5">
            <w:pPr>
              <w:rPr>
                <w:rFonts w:ascii="Tw Cen MT" w:hAnsi="Tw Cen MT"/>
                <w:sz w:val="24"/>
                <w:szCs w:val="18"/>
              </w:rPr>
            </w:pPr>
          </w:p>
          <w:p w:rsidR="001258CD" w:rsidRPr="000160A6" w:rsidRDefault="001258CD" w:rsidP="008700A8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1258CD" w:rsidRPr="000160A6" w:rsidRDefault="001258CD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1258CD" w:rsidRPr="000160A6" w:rsidRDefault="001258CD" w:rsidP="002B6ED5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Video: </w:t>
            </w:r>
            <w:hyperlink r:id="rId10" w:history="1">
              <w:r w:rsidR="003A5763" w:rsidRPr="003A5763">
                <w:rPr>
                  <w:rStyle w:val="Hyperlink"/>
                  <w:rFonts w:ascii="Tw Cen MT" w:hAnsi="Tw Cen MT"/>
                  <w:sz w:val="24"/>
                </w:rPr>
                <w:t>Week 10 Day 2</w:t>
              </w:r>
            </w:hyperlink>
          </w:p>
          <w:p w:rsidR="001258CD" w:rsidRPr="000160A6" w:rsidRDefault="001258CD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1258CD" w:rsidRDefault="001258CD" w:rsidP="00944414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1258CD" w:rsidRDefault="001258CD" w:rsidP="00944414">
            <w:pPr>
              <w:rPr>
                <w:rFonts w:ascii="Tw Cen MT" w:hAnsi="Tw Cen MT"/>
                <w:sz w:val="24"/>
                <w:szCs w:val="18"/>
              </w:rPr>
            </w:pPr>
          </w:p>
          <w:p w:rsidR="001258CD" w:rsidRPr="000160A6" w:rsidRDefault="001258CD" w:rsidP="00944414">
            <w:pPr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1258CD" w:rsidRPr="000160A6" w:rsidRDefault="001258CD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1258CD" w:rsidRPr="000160A6" w:rsidRDefault="001258CD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Video: </w:t>
            </w:r>
            <w:hyperlink r:id="rId11" w:history="1">
              <w:r w:rsidR="003A5763" w:rsidRPr="003A5763">
                <w:rPr>
                  <w:rStyle w:val="Hyperlink"/>
                  <w:rFonts w:ascii="Tw Cen MT" w:hAnsi="Tw Cen MT"/>
                  <w:sz w:val="24"/>
                </w:rPr>
                <w:t>Week 10 Day 3</w:t>
              </w:r>
            </w:hyperlink>
          </w:p>
          <w:p w:rsidR="001258CD" w:rsidRPr="000160A6" w:rsidRDefault="001258CD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1258CD" w:rsidRDefault="001258CD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1258CD" w:rsidRDefault="001258CD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</w:p>
          <w:p w:rsidR="001258CD" w:rsidRPr="000160A6" w:rsidRDefault="001258CD" w:rsidP="002B6ED5">
            <w:pPr>
              <w:jc w:val="center"/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1258CD" w:rsidRPr="000160A6" w:rsidRDefault="001258CD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1258CD" w:rsidRPr="000160A6" w:rsidRDefault="001258CD" w:rsidP="002B6ED5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Video: </w:t>
            </w:r>
            <w:hyperlink r:id="rId12" w:history="1">
              <w:r w:rsidR="003A5763" w:rsidRPr="003A5763">
                <w:rPr>
                  <w:rStyle w:val="Hyperlink"/>
                  <w:rFonts w:ascii="Tw Cen MT" w:hAnsi="Tw Cen MT"/>
                  <w:sz w:val="24"/>
                </w:rPr>
                <w:t>Week 10 Day 4</w:t>
              </w:r>
            </w:hyperlink>
          </w:p>
          <w:p w:rsidR="001258CD" w:rsidRPr="000160A6" w:rsidRDefault="001258CD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1258CD" w:rsidRDefault="001258CD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1258CD" w:rsidRDefault="001258CD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</w:p>
          <w:p w:rsidR="001258CD" w:rsidRPr="000160A6" w:rsidRDefault="001258CD" w:rsidP="002B6ED5">
            <w:pPr>
              <w:jc w:val="center"/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3" w:type="dxa"/>
            <w:shd w:val="clear" w:color="auto" w:fill="FDE9D9" w:themeFill="accent6" w:themeFillTint="33"/>
          </w:tcPr>
          <w:p w:rsidR="001258CD" w:rsidRDefault="001258CD" w:rsidP="002B6ED5">
            <w:pPr>
              <w:jc w:val="center"/>
              <w:rPr>
                <w:rFonts w:ascii="Tw Cen MT" w:hAnsi="Tw Cen MT"/>
                <w:b/>
              </w:rPr>
            </w:pPr>
            <w:r w:rsidRPr="000D1B47">
              <w:rPr>
                <w:rFonts w:ascii="Tw Cen MT" w:hAnsi="Tw Cen MT"/>
                <w:b/>
              </w:rPr>
              <w:t>Maths</w:t>
            </w:r>
            <w:r>
              <w:rPr>
                <w:rFonts w:ascii="Tw Cen MT" w:hAnsi="Tw Cen MT"/>
                <w:b/>
              </w:rPr>
              <w:t xml:space="preserve"> -Game</w:t>
            </w:r>
          </w:p>
          <w:p w:rsidR="001258CD" w:rsidRDefault="006A544C" w:rsidP="00A57C57">
            <w:pPr>
              <w:jc w:val="center"/>
            </w:pPr>
            <w:r>
              <w:t xml:space="preserve">This week was about measuring so we would like you to do some baking or other activity that you need to use measures. </w:t>
            </w:r>
            <w:bookmarkStart w:id="0" w:name="_GoBack"/>
            <w:bookmarkEnd w:id="0"/>
            <w:r w:rsidR="001258CD">
              <w:t xml:space="preserve"> </w:t>
            </w:r>
          </w:p>
        </w:tc>
      </w:tr>
      <w:tr w:rsidR="001258CD" w:rsidRPr="00B13178" w:rsidTr="00572DBB">
        <w:tc>
          <w:tcPr>
            <w:tcW w:w="932" w:type="dxa"/>
          </w:tcPr>
          <w:p w:rsidR="001258CD" w:rsidRPr="00B13178" w:rsidRDefault="001258CD" w:rsidP="00572DBB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12-1</w:t>
            </w:r>
          </w:p>
        </w:tc>
        <w:tc>
          <w:tcPr>
            <w:tcW w:w="2932" w:type="dxa"/>
          </w:tcPr>
          <w:p w:rsidR="001258CD" w:rsidRPr="00665BEF" w:rsidRDefault="001258CD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1258CD" w:rsidRPr="00665BEF" w:rsidRDefault="001258CD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1258CD" w:rsidRPr="00665BEF" w:rsidRDefault="001258CD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1258CD" w:rsidRPr="00665BEF" w:rsidRDefault="001258CD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3" w:type="dxa"/>
          </w:tcPr>
          <w:p w:rsidR="001258CD" w:rsidRPr="00665BEF" w:rsidRDefault="001258CD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</w:tr>
      <w:tr w:rsidR="001258CD" w:rsidRPr="00B13178" w:rsidTr="000160A6">
        <w:trPr>
          <w:trHeight w:val="1591"/>
        </w:trPr>
        <w:tc>
          <w:tcPr>
            <w:tcW w:w="932" w:type="dxa"/>
            <w:shd w:val="clear" w:color="auto" w:fill="DDD9C3" w:themeFill="background2" w:themeFillShade="E6"/>
          </w:tcPr>
          <w:p w:rsidR="001258CD" w:rsidRPr="00B13178" w:rsidRDefault="001258CD" w:rsidP="00235448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1-1:30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1258CD" w:rsidRPr="000160A6" w:rsidRDefault="001258CD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1258CD" w:rsidRPr="000160A6" w:rsidRDefault="001258CD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533B24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Daisy’s Memory Box</w:t>
            </w:r>
          </w:p>
          <w:p w:rsidR="00533B24" w:rsidRPr="000160A6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Chapter 4</w:t>
            </w:r>
          </w:p>
          <w:p w:rsidR="001258CD" w:rsidRPr="000160A6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1258CD" w:rsidRPr="000160A6" w:rsidRDefault="001258CD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1258CD" w:rsidRPr="000160A6" w:rsidRDefault="001258CD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533B24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Daisy’s Memory Box</w:t>
            </w:r>
          </w:p>
          <w:p w:rsidR="00533B24" w:rsidRPr="000160A6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Chapter 5</w:t>
            </w:r>
          </w:p>
          <w:p w:rsidR="001258CD" w:rsidRPr="000160A6" w:rsidRDefault="00533B24" w:rsidP="00533B2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1258CD" w:rsidRPr="000160A6" w:rsidRDefault="001258CD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1258CD" w:rsidRPr="000160A6" w:rsidRDefault="001258CD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533B24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Bramble the Bold</w:t>
            </w:r>
          </w:p>
          <w:p w:rsidR="00533B24" w:rsidRPr="000160A6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Chapter 1</w:t>
            </w:r>
          </w:p>
          <w:p w:rsidR="001258CD" w:rsidRPr="000160A6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1258CD" w:rsidRPr="000160A6" w:rsidRDefault="001258CD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1258CD" w:rsidRPr="000160A6" w:rsidRDefault="001258CD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533B24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Bramble the Bold</w:t>
            </w:r>
          </w:p>
          <w:p w:rsidR="00533B24" w:rsidRPr="000160A6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Chapter 2</w:t>
            </w:r>
          </w:p>
          <w:p w:rsidR="001258CD" w:rsidRPr="000160A6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3" w:type="dxa"/>
            <w:shd w:val="clear" w:color="auto" w:fill="DDD9C3" w:themeFill="background2" w:themeFillShade="E6"/>
          </w:tcPr>
          <w:p w:rsidR="001258CD" w:rsidRPr="000160A6" w:rsidRDefault="001258CD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1258CD" w:rsidRPr="000160A6" w:rsidRDefault="001258CD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533B24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Bramble the Bold</w:t>
            </w:r>
          </w:p>
          <w:p w:rsidR="00533B24" w:rsidRPr="000160A6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Chapter 3</w:t>
            </w:r>
          </w:p>
          <w:p w:rsidR="001258CD" w:rsidRPr="000160A6" w:rsidRDefault="00533B24" w:rsidP="00533B24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</w:tr>
      <w:tr w:rsidR="001258CD" w:rsidRPr="00B13178" w:rsidTr="00572DBB">
        <w:tc>
          <w:tcPr>
            <w:tcW w:w="932" w:type="dxa"/>
            <w:shd w:val="clear" w:color="auto" w:fill="F7F8BE"/>
          </w:tcPr>
          <w:p w:rsidR="001258CD" w:rsidRPr="00B13178" w:rsidRDefault="001258CD" w:rsidP="00572DB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1:30- 2:30</w:t>
            </w:r>
          </w:p>
        </w:tc>
        <w:tc>
          <w:tcPr>
            <w:tcW w:w="2932" w:type="dxa"/>
            <w:shd w:val="clear" w:color="auto" w:fill="F7F8BE"/>
          </w:tcPr>
          <w:p w:rsidR="001258CD" w:rsidRDefault="001258CD" w:rsidP="008140EF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 xml:space="preserve">Jungle </w:t>
            </w:r>
          </w:p>
          <w:p w:rsidR="001258CD" w:rsidRDefault="00E3571F" w:rsidP="00E3571F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Animal Matching</w:t>
            </w:r>
          </w:p>
          <w:p w:rsidR="00E3571F" w:rsidRPr="00A84E83" w:rsidRDefault="00E3571F" w:rsidP="00E3571F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Read the facts and draw an </w:t>
            </w:r>
            <w:r>
              <w:rPr>
                <w:rFonts w:ascii="Tw Cen MT" w:hAnsi="Tw Cen MT"/>
                <w:sz w:val="24"/>
              </w:rPr>
              <w:lastRenderedPageBreak/>
              <w:t xml:space="preserve">arrow to match the animals. </w:t>
            </w:r>
          </w:p>
        </w:tc>
        <w:tc>
          <w:tcPr>
            <w:tcW w:w="2932" w:type="dxa"/>
            <w:shd w:val="clear" w:color="auto" w:fill="F7F8BE"/>
          </w:tcPr>
          <w:p w:rsidR="001258CD" w:rsidRDefault="001258CD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lastRenderedPageBreak/>
              <w:t xml:space="preserve">Jungle </w:t>
            </w:r>
          </w:p>
          <w:p w:rsidR="00E3571F" w:rsidRDefault="00E3571F" w:rsidP="00E3571F">
            <w:pPr>
              <w:jc w:val="center"/>
              <w:rPr>
                <w:rFonts w:ascii="Tw Cen MT" w:hAnsi="Tw Cen MT"/>
                <w:sz w:val="24"/>
              </w:rPr>
            </w:pPr>
            <w:proofErr w:type="spellStart"/>
            <w:r>
              <w:rPr>
                <w:rFonts w:ascii="Tw Cen MT" w:hAnsi="Tw Cen MT"/>
                <w:sz w:val="24"/>
              </w:rPr>
              <w:t>Factfile</w:t>
            </w:r>
            <w:proofErr w:type="spellEnd"/>
          </w:p>
          <w:p w:rsidR="00E3571F" w:rsidRPr="000D3036" w:rsidRDefault="00E3571F" w:rsidP="00E3571F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A few weeks ago you chose </w:t>
            </w:r>
            <w:r>
              <w:rPr>
                <w:rFonts w:ascii="Tw Cen MT" w:hAnsi="Tw Cen MT"/>
                <w:sz w:val="24"/>
              </w:rPr>
              <w:lastRenderedPageBreak/>
              <w:t xml:space="preserve">an animal to do a </w:t>
            </w:r>
            <w:proofErr w:type="spellStart"/>
            <w:r>
              <w:rPr>
                <w:rFonts w:ascii="Tw Cen MT" w:hAnsi="Tw Cen MT"/>
                <w:sz w:val="24"/>
              </w:rPr>
              <w:t>factfile</w:t>
            </w:r>
            <w:proofErr w:type="spellEnd"/>
            <w:r>
              <w:rPr>
                <w:rFonts w:ascii="Tw Cen MT" w:hAnsi="Tw Cen MT"/>
                <w:sz w:val="24"/>
              </w:rPr>
              <w:t xml:space="preserve"> for.  This week we want you to select a new animal that lives in the rainforest to make a </w:t>
            </w:r>
            <w:proofErr w:type="spellStart"/>
            <w:r>
              <w:rPr>
                <w:rFonts w:ascii="Tw Cen MT" w:hAnsi="Tw Cen MT"/>
                <w:sz w:val="24"/>
              </w:rPr>
              <w:t>factfile</w:t>
            </w:r>
            <w:proofErr w:type="spellEnd"/>
            <w:r>
              <w:rPr>
                <w:rFonts w:ascii="Tw Cen MT" w:hAnsi="Tw Cen MT"/>
                <w:sz w:val="24"/>
              </w:rPr>
              <w:t>. Include what it eats, what are its enemies, where in the rainforest it lives, is it endangered, any other interesting facts.</w:t>
            </w:r>
          </w:p>
          <w:p w:rsidR="001258CD" w:rsidRPr="000160A6" w:rsidRDefault="001258CD" w:rsidP="00285FC9">
            <w:pPr>
              <w:jc w:val="center"/>
              <w:rPr>
                <w:rFonts w:ascii="Tw Cen MT" w:hAnsi="Tw Cen MT"/>
                <w:sz w:val="24"/>
                <w:szCs w:val="20"/>
              </w:rPr>
            </w:pPr>
          </w:p>
        </w:tc>
        <w:tc>
          <w:tcPr>
            <w:tcW w:w="2932" w:type="dxa"/>
            <w:shd w:val="clear" w:color="auto" w:fill="F7F8BE"/>
          </w:tcPr>
          <w:p w:rsidR="001258CD" w:rsidRDefault="001258CD" w:rsidP="001456DE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lastRenderedPageBreak/>
              <w:t xml:space="preserve">Jungle </w:t>
            </w:r>
          </w:p>
          <w:p w:rsidR="001258CD" w:rsidRDefault="001258CD" w:rsidP="00CB184F">
            <w:pPr>
              <w:jc w:val="center"/>
              <w:rPr>
                <w:b/>
              </w:rPr>
            </w:pPr>
            <w:r w:rsidRPr="00CB184F">
              <w:rPr>
                <w:b/>
              </w:rPr>
              <w:t>PE</w:t>
            </w:r>
          </w:p>
          <w:p w:rsidR="00252CE2" w:rsidRPr="00252CE2" w:rsidRDefault="00252CE2" w:rsidP="00252CE2">
            <w:pPr>
              <w:jc w:val="center"/>
            </w:pPr>
            <w:r>
              <w:t xml:space="preserve">Set up stations around your </w:t>
            </w:r>
            <w:r>
              <w:lastRenderedPageBreak/>
              <w:t xml:space="preserve">house/lounge.  Each one should represent a different animal. Travel to the station like a monkey and then act like the animal at that station.  </w:t>
            </w:r>
            <w:proofErr w:type="spellStart"/>
            <w:r>
              <w:t>Eg</w:t>
            </w:r>
            <w:proofErr w:type="spellEnd"/>
            <w:r>
              <w:t xml:space="preserve"> Station A Elephant Station B Tree Frog Station C Leopard</w:t>
            </w:r>
          </w:p>
          <w:p w:rsidR="006E09D5" w:rsidRPr="001D0FE2" w:rsidRDefault="001258CD" w:rsidP="006E09D5">
            <w:r>
              <w:t xml:space="preserve"> </w:t>
            </w:r>
          </w:p>
          <w:p w:rsidR="001258CD" w:rsidRPr="001D0FE2" w:rsidRDefault="001258CD" w:rsidP="00655E2C"/>
        </w:tc>
        <w:tc>
          <w:tcPr>
            <w:tcW w:w="2932" w:type="dxa"/>
            <w:shd w:val="clear" w:color="auto" w:fill="F7F8BE"/>
          </w:tcPr>
          <w:p w:rsidR="001258CD" w:rsidRDefault="001258CD" w:rsidP="004725A3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lastRenderedPageBreak/>
              <w:t xml:space="preserve">Jungle </w:t>
            </w:r>
          </w:p>
          <w:p w:rsidR="001258CD" w:rsidRDefault="000D3036" w:rsidP="009F2345">
            <w:pPr>
              <w:jc w:val="center"/>
              <w:rPr>
                <w:rFonts w:ascii="Tw Cen MT" w:hAnsi="Tw Cen MT"/>
                <w:b/>
                <w:sz w:val="24"/>
              </w:rPr>
            </w:pPr>
            <w:r>
              <w:rPr>
                <w:rFonts w:ascii="Tw Cen MT" w:hAnsi="Tw Cen MT"/>
                <w:b/>
                <w:sz w:val="24"/>
              </w:rPr>
              <w:t>Art</w:t>
            </w:r>
          </w:p>
          <w:p w:rsidR="000D3036" w:rsidRPr="000D3036" w:rsidRDefault="000D3036" w:rsidP="009F2345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Make a rainforest animal </w:t>
            </w:r>
            <w:r>
              <w:rPr>
                <w:rFonts w:ascii="Tw Cen MT" w:hAnsi="Tw Cen MT"/>
                <w:sz w:val="24"/>
              </w:rPr>
              <w:lastRenderedPageBreak/>
              <w:t xml:space="preserve">mask.  You can use anything you have at home (feathers, fabric </w:t>
            </w:r>
            <w:proofErr w:type="spellStart"/>
            <w:r>
              <w:rPr>
                <w:rFonts w:ascii="Tw Cen MT" w:hAnsi="Tw Cen MT"/>
                <w:sz w:val="24"/>
              </w:rPr>
              <w:t>etc</w:t>
            </w:r>
            <w:proofErr w:type="spellEnd"/>
            <w:r>
              <w:rPr>
                <w:rFonts w:ascii="Tw Cen MT" w:hAnsi="Tw Cen MT"/>
                <w:sz w:val="24"/>
              </w:rPr>
              <w:t xml:space="preserve">) or the template on this post. </w:t>
            </w:r>
          </w:p>
        </w:tc>
        <w:tc>
          <w:tcPr>
            <w:tcW w:w="2933" w:type="dxa"/>
            <w:shd w:val="clear" w:color="auto" w:fill="F7F8BE"/>
          </w:tcPr>
          <w:p w:rsidR="001258CD" w:rsidRDefault="001258CD" w:rsidP="004E0C49">
            <w:pPr>
              <w:jc w:val="center"/>
              <w:rPr>
                <w:rFonts w:ascii="Tw Cen MT" w:hAnsi="Tw Cen MT"/>
                <w:b/>
                <w:sz w:val="24"/>
                <w:szCs w:val="20"/>
              </w:rPr>
            </w:pPr>
            <w:r w:rsidRPr="000160A6">
              <w:rPr>
                <w:rFonts w:ascii="Tw Cen MT" w:hAnsi="Tw Cen MT"/>
                <w:b/>
                <w:sz w:val="24"/>
                <w:szCs w:val="20"/>
              </w:rPr>
              <w:lastRenderedPageBreak/>
              <w:t>Friday Fun Challenge</w:t>
            </w:r>
          </w:p>
          <w:p w:rsidR="001258CD" w:rsidRDefault="001258CD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</w:p>
          <w:p w:rsidR="001258CD" w:rsidRDefault="00DA212B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>Bee Awareness Day</w:t>
            </w:r>
          </w:p>
          <w:p w:rsidR="00DA212B" w:rsidRDefault="00DA212B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lastRenderedPageBreak/>
              <w:t>Find out how bees make honey, what is the difference between a bee and a wasp.  Make this craft.</w:t>
            </w:r>
          </w:p>
          <w:p w:rsidR="00DA212B" w:rsidRPr="00A821A0" w:rsidRDefault="00DA212B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AEC059" wp14:editId="3F15B8B9">
                  <wp:extent cx="1201725" cy="116884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715" cy="116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47E" w:rsidRDefault="0074047E">
      <w:pPr>
        <w:rPr>
          <w:rFonts w:ascii="Tw Cen MT" w:hAnsi="Tw Cen MT"/>
        </w:rPr>
      </w:pPr>
    </w:p>
    <w:p w:rsidR="00931285" w:rsidRDefault="008839F8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95.4pt;height:420.75pt" o:ole="">
            <v:imagedata r:id="rId14" o:title=""/>
          </v:shape>
          <o:OLEObject Type="Embed" ProgID="AcroExch.Document.DC" ShapeID="_x0000_i1033" DrawAspect="Content" ObjectID="_1654939198" r:id="rId15"/>
        </w:object>
      </w:r>
    </w:p>
    <w:p w:rsidR="008839F8" w:rsidRDefault="008839F8">
      <w:pPr>
        <w:rPr>
          <w:rFonts w:ascii="Tw Cen MT" w:hAnsi="Tw Cen MT"/>
        </w:rPr>
      </w:pPr>
    </w:p>
    <w:p w:rsidR="008839F8" w:rsidRDefault="008839F8">
      <w:pPr>
        <w:rPr>
          <w:rFonts w:ascii="Tw Cen MT" w:hAnsi="Tw Cen MT"/>
        </w:rPr>
      </w:pPr>
    </w:p>
    <w:p w:rsidR="008839F8" w:rsidRDefault="008839F8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34" type="#_x0000_t75" style="width:595.4pt;height:420.75pt" o:ole="">
            <v:imagedata r:id="rId16" o:title=""/>
          </v:shape>
          <o:OLEObject Type="Embed" ProgID="AcroExch.Document.DC" ShapeID="_x0000_i1034" DrawAspect="Content" ObjectID="_1654939199" r:id="rId17"/>
        </w:object>
      </w:r>
    </w:p>
    <w:p w:rsidR="008839F8" w:rsidRDefault="008839F8">
      <w:pPr>
        <w:rPr>
          <w:rFonts w:ascii="Tw Cen MT" w:hAnsi="Tw Cen MT"/>
        </w:rPr>
      </w:pPr>
    </w:p>
    <w:p w:rsidR="008839F8" w:rsidRDefault="008839F8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35" type="#_x0000_t75" style="width:595.4pt;height:420.75pt" o:ole="">
            <v:imagedata r:id="rId18" o:title=""/>
          </v:shape>
          <o:OLEObject Type="Embed" ProgID="AcroExch.Document.DC" ShapeID="_x0000_i1035" DrawAspect="Content" ObjectID="_1654939200" r:id="rId19"/>
        </w:object>
      </w:r>
    </w:p>
    <w:p w:rsidR="008839F8" w:rsidRDefault="008839F8">
      <w:pPr>
        <w:rPr>
          <w:rFonts w:ascii="Tw Cen MT" w:hAnsi="Tw Cen MT"/>
        </w:rPr>
      </w:pPr>
    </w:p>
    <w:p w:rsidR="008839F8" w:rsidRDefault="008839F8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36" type="#_x0000_t75" style="width:595.4pt;height:420.75pt" o:ole="">
            <v:imagedata r:id="rId20" o:title=""/>
          </v:shape>
          <o:OLEObject Type="Embed" ProgID="AcroExch.Document.DC" ShapeID="_x0000_i1036" DrawAspect="Content" ObjectID="_1654939201" r:id="rId21"/>
        </w:object>
      </w:r>
    </w:p>
    <w:p w:rsidR="007B7607" w:rsidRDefault="007B7607">
      <w:pPr>
        <w:rPr>
          <w:rFonts w:ascii="Tw Cen MT" w:hAnsi="Tw Cen MT"/>
        </w:rPr>
      </w:pPr>
    </w:p>
    <w:p w:rsidR="007B7607" w:rsidRDefault="007B7607">
      <w:pPr>
        <w:rPr>
          <w:rFonts w:ascii="Tw Cen MT" w:hAnsi="Tw Cen MT"/>
        </w:rPr>
      </w:pPr>
    </w:p>
    <w:p w:rsidR="007B7607" w:rsidRDefault="007B7607">
      <w:pPr>
        <w:rPr>
          <w:rFonts w:ascii="Tw Cen MT" w:hAnsi="Tw Cen MT"/>
        </w:rPr>
      </w:pPr>
    </w:p>
    <w:p w:rsidR="007B7607" w:rsidRDefault="007B7607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487C7C" w:rsidRDefault="00487C7C">
      <w:pPr>
        <w:rPr>
          <w:rFonts w:ascii="Tw Cen MT" w:hAnsi="Tw Cen MT"/>
        </w:rPr>
      </w:pPr>
    </w:p>
    <w:p w:rsidR="00686D56" w:rsidRDefault="00686D56">
      <w:pPr>
        <w:rPr>
          <w:rFonts w:ascii="Tw Cen MT" w:hAnsi="Tw Cen MT"/>
        </w:rPr>
      </w:pPr>
    </w:p>
    <w:p w:rsidR="00686D56" w:rsidRPr="00B13178" w:rsidRDefault="00686D56">
      <w:pPr>
        <w:rPr>
          <w:rFonts w:ascii="Tw Cen MT" w:hAnsi="Tw Cen MT"/>
        </w:rPr>
      </w:pPr>
    </w:p>
    <w:sectPr w:rsidR="00686D56" w:rsidRPr="00B13178" w:rsidSect="00572DBB">
      <w:headerReference w:type="defaul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178" w:rsidRDefault="00B13178" w:rsidP="00B13178">
      <w:pPr>
        <w:spacing w:after="0" w:line="240" w:lineRule="auto"/>
      </w:pPr>
      <w:r>
        <w:separator/>
      </w:r>
    </w:p>
  </w:endnote>
  <w:endnote w:type="continuationSeparator" w:id="0">
    <w:p w:rsidR="00B13178" w:rsidRDefault="00B13178" w:rsidP="00B13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178" w:rsidRDefault="00B13178" w:rsidP="00B13178">
      <w:pPr>
        <w:spacing w:after="0" w:line="240" w:lineRule="auto"/>
      </w:pPr>
      <w:r>
        <w:separator/>
      </w:r>
    </w:p>
  </w:footnote>
  <w:footnote w:type="continuationSeparator" w:id="0">
    <w:p w:rsidR="00B13178" w:rsidRDefault="00B13178" w:rsidP="00B13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78" w:rsidRDefault="00B13178">
    <w:pPr>
      <w:pStyle w:val="Header"/>
    </w:pPr>
    <w:r>
      <w:t>Home Learning Timetable</w:t>
    </w:r>
    <w:r w:rsidR="004966C5">
      <w:t xml:space="preserve">:  Monday </w:t>
    </w:r>
    <w:r w:rsidR="001258CD">
      <w:t>6</w:t>
    </w:r>
    <w:r w:rsidR="001258CD" w:rsidRPr="001258CD">
      <w:rPr>
        <w:vertAlign w:val="superscript"/>
      </w:rPr>
      <w:t>th</w:t>
    </w:r>
    <w:r w:rsidR="001258CD">
      <w:t xml:space="preserve">  July </w:t>
    </w:r>
    <w:r w:rsidR="000E3D23">
      <w:t xml:space="preserve">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177C9"/>
    <w:multiLevelType w:val="multilevel"/>
    <w:tmpl w:val="6AC2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2D1332"/>
    <w:multiLevelType w:val="hybridMultilevel"/>
    <w:tmpl w:val="4A6681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274E89"/>
    <w:multiLevelType w:val="hybridMultilevel"/>
    <w:tmpl w:val="A10E0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7C3"/>
    <w:rsid w:val="000037C3"/>
    <w:rsid w:val="000160A6"/>
    <w:rsid w:val="0004296D"/>
    <w:rsid w:val="000431EA"/>
    <w:rsid w:val="00047C27"/>
    <w:rsid w:val="00074F9C"/>
    <w:rsid w:val="00087EBB"/>
    <w:rsid w:val="0009356D"/>
    <w:rsid w:val="000A336B"/>
    <w:rsid w:val="000A4FC0"/>
    <w:rsid w:val="000D3036"/>
    <w:rsid w:val="000D4571"/>
    <w:rsid w:val="000E0A18"/>
    <w:rsid w:val="000E3D23"/>
    <w:rsid w:val="0010250B"/>
    <w:rsid w:val="001164BC"/>
    <w:rsid w:val="001258CD"/>
    <w:rsid w:val="00143154"/>
    <w:rsid w:val="00144743"/>
    <w:rsid w:val="001456DE"/>
    <w:rsid w:val="00146A5C"/>
    <w:rsid w:val="001560A6"/>
    <w:rsid w:val="001932E8"/>
    <w:rsid w:val="001D0FE2"/>
    <w:rsid w:val="001D7D33"/>
    <w:rsid w:val="002200CF"/>
    <w:rsid w:val="00230545"/>
    <w:rsid w:val="00235448"/>
    <w:rsid w:val="00236689"/>
    <w:rsid w:val="00252CE2"/>
    <w:rsid w:val="00254726"/>
    <w:rsid w:val="0027393D"/>
    <w:rsid w:val="00283948"/>
    <w:rsid w:val="00285FC9"/>
    <w:rsid w:val="002B6ED5"/>
    <w:rsid w:val="002C0C80"/>
    <w:rsid w:val="002E28F2"/>
    <w:rsid w:val="00302D84"/>
    <w:rsid w:val="00322C2F"/>
    <w:rsid w:val="003455CE"/>
    <w:rsid w:val="0034572C"/>
    <w:rsid w:val="003579F6"/>
    <w:rsid w:val="00390381"/>
    <w:rsid w:val="003959A1"/>
    <w:rsid w:val="00396DEE"/>
    <w:rsid w:val="003A16DA"/>
    <w:rsid w:val="003A5763"/>
    <w:rsid w:val="003E05CD"/>
    <w:rsid w:val="00402702"/>
    <w:rsid w:val="00414D33"/>
    <w:rsid w:val="00443A9A"/>
    <w:rsid w:val="00450090"/>
    <w:rsid w:val="00461022"/>
    <w:rsid w:val="00463D46"/>
    <w:rsid w:val="004725A3"/>
    <w:rsid w:val="00472A47"/>
    <w:rsid w:val="004773C6"/>
    <w:rsid w:val="00487C7C"/>
    <w:rsid w:val="004966C5"/>
    <w:rsid w:val="004E0C49"/>
    <w:rsid w:val="004E6ADC"/>
    <w:rsid w:val="00533B24"/>
    <w:rsid w:val="0056190B"/>
    <w:rsid w:val="005703F4"/>
    <w:rsid w:val="00572DBB"/>
    <w:rsid w:val="00594C66"/>
    <w:rsid w:val="005A3742"/>
    <w:rsid w:val="005C04AB"/>
    <w:rsid w:val="005C30F5"/>
    <w:rsid w:val="005D6ECB"/>
    <w:rsid w:val="00631281"/>
    <w:rsid w:val="00632241"/>
    <w:rsid w:val="00633160"/>
    <w:rsid w:val="00654095"/>
    <w:rsid w:val="00654584"/>
    <w:rsid w:val="00655E2C"/>
    <w:rsid w:val="00665BEF"/>
    <w:rsid w:val="006677C3"/>
    <w:rsid w:val="00672FCA"/>
    <w:rsid w:val="00674770"/>
    <w:rsid w:val="00686492"/>
    <w:rsid w:val="00686D56"/>
    <w:rsid w:val="006A544C"/>
    <w:rsid w:val="006B663A"/>
    <w:rsid w:val="006E08E2"/>
    <w:rsid w:val="006E09D5"/>
    <w:rsid w:val="006E16C0"/>
    <w:rsid w:val="0074047E"/>
    <w:rsid w:val="0074747C"/>
    <w:rsid w:val="007533CB"/>
    <w:rsid w:val="007679BF"/>
    <w:rsid w:val="00790054"/>
    <w:rsid w:val="007B7607"/>
    <w:rsid w:val="007E17D2"/>
    <w:rsid w:val="007E337C"/>
    <w:rsid w:val="008140EF"/>
    <w:rsid w:val="0081732A"/>
    <w:rsid w:val="00856F4C"/>
    <w:rsid w:val="00863ADE"/>
    <w:rsid w:val="008700A8"/>
    <w:rsid w:val="008839F8"/>
    <w:rsid w:val="008A59A1"/>
    <w:rsid w:val="008D6630"/>
    <w:rsid w:val="008E256F"/>
    <w:rsid w:val="009144FD"/>
    <w:rsid w:val="00931285"/>
    <w:rsid w:val="00933589"/>
    <w:rsid w:val="00944414"/>
    <w:rsid w:val="009801FD"/>
    <w:rsid w:val="009D19C4"/>
    <w:rsid w:val="009F0A95"/>
    <w:rsid w:val="009F2345"/>
    <w:rsid w:val="00A45E10"/>
    <w:rsid w:val="00A57C57"/>
    <w:rsid w:val="00A667CE"/>
    <w:rsid w:val="00A821A0"/>
    <w:rsid w:val="00A84E83"/>
    <w:rsid w:val="00AA3442"/>
    <w:rsid w:val="00AA4AEE"/>
    <w:rsid w:val="00AB41AF"/>
    <w:rsid w:val="00AB7082"/>
    <w:rsid w:val="00AD6E69"/>
    <w:rsid w:val="00AD77E9"/>
    <w:rsid w:val="00B11973"/>
    <w:rsid w:val="00B13178"/>
    <w:rsid w:val="00B34BB7"/>
    <w:rsid w:val="00B43F64"/>
    <w:rsid w:val="00BA7537"/>
    <w:rsid w:val="00BC10D8"/>
    <w:rsid w:val="00BC769D"/>
    <w:rsid w:val="00BE1F4B"/>
    <w:rsid w:val="00C65DE6"/>
    <w:rsid w:val="00C96A17"/>
    <w:rsid w:val="00CB184F"/>
    <w:rsid w:val="00D11355"/>
    <w:rsid w:val="00D147FA"/>
    <w:rsid w:val="00D14E7E"/>
    <w:rsid w:val="00D43E63"/>
    <w:rsid w:val="00D54C6C"/>
    <w:rsid w:val="00D747FD"/>
    <w:rsid w:val="00D83108"/>
    <w:rsid w:val="00DA212B"/>
    <w:rsid w:val="00DD4D41"/>
    <w:rsid w:val="00DE5D8A"/>
    <w:rsid w:val="00E3571F"/>
    <w:rsid w:val="00E50246"/>
    <w:rsid w:val="00E90770"/>
    <w:rsid w:val="00E925E6"/>
    <w:rsid w:val="00EB0694"/>
    <w:rsid w:val="00EC3F9B"/>
    <w:rsid w:val="00EF3AB9"/>
    <w:rsid w:val="00F05BDD"/>
    <w:rsid w:val="00F06EF8"/>
    <w:rsid w:val="00F10F85"/>
    <w:rsid w:val="00F240C4"/>
    <w:rsid w:val="00F443BD"/>
    <w:rsid w:val="00F601B5"/>
    <w:rsid w:val="00F72D83"/>
    <w:rsid w:val="00FB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178"/>
  </w:style>
  <w:style w:type="paragraph" w:styleId="Footer">
    <w:name w:val="footer"/>
    <w:basedOn w:val="Normal"/>
    <w:link w:val="Foot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178"/>
  </w:style>
  <w:style w:type="paragraph" w:styleId="ListParagraph">
    <w:name w:val="List Paragraph"/>
    <w:basedOn w:val="Normal"/>
    <w:uiPriority w:val="34"/>
    <w:qFormat/>
    <w:rsid w:val="00B131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37C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05BDD"/>
    <w:pPr>
      <w:spacing w:after="0" w:line="240" w:lineRule="auto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F05BDD"/>
    <w:rPr>
      <w:rFonts w:ascii="Arial" w:eastAsia="Times New Roman" w:hAnsi="Arial" w:cs="Arial"/>
      <w:sz w:val="32"/>
      <w:szCs w:val="24"/>
      <w:u w:val="single"/>
    </w:rPr>
  </w:style>
  <w:style w:type="paragraph" w:styleId="PlainText">
    <w:name w:val="Plain Text"/>
    <w:basedOn w:val="Normal"/>
    <w:link w:val="PlainTextChar"/>
    <w:rsid w:val="002C0C80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rsid w:val="002C0C80"/>
    <w:rPr>
      <w:rFonts w:ascii="Consolas" w:eastAsia="Times New Roman" w:hAnsi="Consolas" w:cs="Times New Roman"/>
      <w:sz w:val="21"/>
      <w:szCs w:val="21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178"/>
  </w:style>
  <w:style w:type="paragraph" w:styleId="Footer">
    <w:name w:val="footer"/>
    <w:basedOn w:val="Normal"/>
    <w:link w:val="Foot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178"/>
  </w:style>
  <w:style w:type="paragraph" w:styleId="ListParagraph">
    <w:name w:val="List Paragraph"/>
    <w:basedOn w:val="Normal"/>
    <w:uiPriority w:val="34"/>
    <w:qFormat/>
    <w:rsid w:val="00B131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37C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05BDD"/>
    <w:pPr>
      <w:spacing w:after="0" w:line="240" w:lineRule="auto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F05BDD"/>
    <w:rPr>
      <w:rFonts w:ascii="Arial" w:eastAsia="Times New Roman" w:hAnsi="Arial" w:cs="Arial"/>
      <w:sz w:val="32"/>
      <w:szCs w:val="24"/>
      <w:u w:val="single"/>
    </w:rPr>
  </w:style>
  <w:style w:type="paragraph" w:styleId="PlainText">
    <w:name w:val="Plain Text"/>
    <w:basedOn w:val="Normal"/>
    <w:link w:val="PlainTextChar"/>
    <w:rsid w:val="002C0C80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rsid w:val="002C0C80"/>
    <w:rPr>
      <w:rFonts w:ascii="Consolas" w:eastAsia="Times New Roman" w:hAnsi="Consolas" w:cs="Times New Roman"/>
      <w:sz w:val="21"/>
      <w:szCs w:val="21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0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hyperlink" Target="https://vimeo.com/432483882" TargetMode="Externa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meo.com/432483778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hyperlink" Target="https://vimeo.com/432483645" TargetMode="External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hyperlink" Target="https://vimeo.com/432483400" TargetMode="External"/><Relationship Id="rId14" Type="http://schemas.openxmlformats.org/officeDocument/2006/relationships/image" Target="media/image2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38B24-C668-427F-A77A-1D0C9D301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9AF913D1</Template>
  <TotalTime>101</TotalTime>
  <Pages>7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Weinstein</dc:creator>
  <cp:lastModifiedBy>M Weinstein</cp:lastModifiedBy>
  <cp:revision>12</cp:revision>
  <dcterms:created xsi:type="dcterms:W3CDTF">2020-06-29T09:42:00Z</dcterms:created>
  <dcterms:modified xsi:type="dcterms:W3CDTF">2020-06-29T11:33:00Z</dcterms:modified>
</cp:coreProperties>
</file>