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1560A6" w:rsidRPr="00B13178" w:rsidTr="001D7D33">
        <w:trPr>
          <w:trHeight w:val="2434"/>
        </w:trPr>
        <w:tc>
          <w:tcPr>
            <w:tcW w:w="932" w:type="dxa"/>
            <w:shd w:val="clear" w:color="auto" w:fill="EAF1DD" w:themeFill="accent3" w:themeFillTint="33"/>
          </w:tcPr>
          <w:p w:rsidR="001560A6" w:rsidRPr="00B13178" w:rsidRDefault="001560A6" w:rsidP="0025472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560A6">
              <w:rPr>
                <w:rFonts w:ascii="Tw Cen MT" w:hAnsi="Tw Cen MT"/>
                <w:sz w:val="28"/>
                <w:u w:val="none"/>
              </w:rPr>
              <w:t xml:space="preserve">ast </w:t>
            </w:r>
            <w:r>
              <w:rPr>
                <w:rFonts w:ascii="Tw Cen MT" w:hAnsi="Tw Cen MT"/>
                <w:sz w:val="28"/>
                <w:u w:val="none"/>
              </w:rPr>
              <w:t xml:space="preserve"> 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word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worst</w:t>
            </w:r>
            <w:r>
              <w:rPr>
                <w:rFonts w:ascii="Tw Cen MT" w:hAnsi="Tw Cen MT"/>
                <w:sz w:val="28"/>
                <w:u w:val="none"/>
              </w:rPr>
              <w:t xml:space="preserve">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work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worry</w:t>
            </w:r>
            <w:r>
              <w:rPr>
                <w:rFonts w:ascii="Tw Cen MT" w:hAnsi="Tw Cen MT"/>
                <w:sz w:val="28"/>
                <w:u w:val="none"/>
              </w:rPr>
              <w:t xml:space="preserve">         </w:t>
            </w:r>
            <w:r w:rsidRPr="001560A6">
              <w:rPr>
                <w:rFonts w:ascii="Tw Cen MT" w:hAnsi="Tw Cen MT"/>
                <w:sz w:val="28"/>
                <w:u w:val="none"/>
              </w:rPr>
              <w:t>father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beautiful</w:t>
            </w:r>
            <w:r>
              <w:rPr>
                <w:rFonts w:ascii="Tw Cen MT" w:hAnsi="Tw Cen MT"/>
                <w:sz w:val="28"/>
                <w:u w:val="none"/>
              </w:rPr>
              <w:t xml:space="preserve">     careful</w:t>
            </w:r>
          </w:p>
          <w:p w:rsidR="001560A6" w:rsidRPr="00C44EDA" w:rsidRDefault="001560A6" w:rsidP="001560A6">
            <w:pPr>
              <w:pStyle w:val="Subtitle"/>
              <w:rPr>
                <w:rFonts w:ascii="Tw Cen MT" w:hAnsi="Tw Cen MT"/>
                <w:sz w:val="52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thankful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560A6">
              <w:rPr>
                <w:rFonts w:ascii="Tw Cen MT" w:hAnsi="Tw Cen MT"/>
                <w:sz w:val="28"/>
                <w:u w:val="none"/>
              </w:rPr>
              <w:t>playful</w:t>
            </w:r>
            <w:r>
              <w:rPr>
                <w:rFonts w:ascii="Tw Cen MT" w:hAnsi="Tw Cen MT"/>
                <w:sz w:val="28"/>
                <w:u w:val="none"/>
              </w:rPr>
              <w:tab/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560A6" w:rsidRDefault="001560A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560A6" w:rsidRDefault="001560A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560A6">
              <w:rPr>
                <w:rFonts w:ascii="Tw Cen MT" w:hAnsi="Tw Cen MT"/>
                <w:sz w:val="28"/>
                <w:u w:val="none"/>
              </w:rPr>
              <w:t xml:space="preserve">ast </w:t>
            </w:r>
            <w:r>
              <w:rPr>
                <w:rFonts w:ascii="Tw Cen MT" w:hAnsi="Tw Cen MT"/>
                <w:sz w:val="28"/>
                <w:u w:val="none"/>
              </w:rPr>
              <w:t xml:space="preserve"> 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word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worst</w:t>
            </w:r>
            <w:r>
              <w:rPr>
                <w:rFonts w:ascii="Tw Cen MT" w:hAnsi="Tw Cen MT"/>
                <w:sz w:val="28"/>
                <w:u w:val="none"/>
              </w:rPr>
              <w:t xml:space="preserve">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work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worry</w:t>
            </w:r>
            <w:r>
              <w:rPr>
                <w:rFonts w:ascii="Tw Cen MT" w:hAnsi="Tw Cen MT"/>
                <w:sz w:val="28"/>
                <w:u w:val="none"/>
              </w:rPr>
              <w:t xml:space="preserve">         </w:t>
            </w:r>
            <w:r w:rsidRPr="001560A6">
              <w:rPr>
                <w:rFonts w:ascii="Tw Cen MT" w:hAnsi="Tw Cen MT"/>
                <w:sz w:val="28"/>
                <w:u w:val="none"/>
              </w:rPr>
              <w:t>father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beautiful</w:t>
            </w:r>
            <w:r>
              <w:rPr>
                <w:rFonts w:ascii="Tw Cen MT" w:hAnsi="Tw Cen MT"/>
                <w:sz w:val="28"/>
                <w:u w:val="none"/>
              </w:rPr>
              <w:t xml:space="preserve">     careful</w:t>
            </w:r>
          </w:p>
          <w:p w:rsidR="001560A6" w:rsidRPr="00230545" w:rsidRDefault="001560A6" w:rsidP="001560A6">
            <w:pPr>
              <w:pStyle w:val="Subtitle"/>
              <w:rPr>
                <w:rFonts w:ascii="Tw Cen MT" w:hAnsi="Tw Cen MT"/>
                <w:sz w:val="24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thankful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560A6">
              <w:rPr>
                <w:rFonts w:ascii="Tw Cen MT" w:hAnsi="Tw Cen MT"/>
                <w:sz w:val="28"/>
                <w:u w:val="none"/>
              </w:rPr>
              <w:t>playful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560A6">
              <w:rPr>
                <w:rFonts w:ascii="Tw Cen MT" w:hAnsi="Tw Cen MT"/>
                <w:sz w:val="28"/>
                <w:u w:val="none"/>
              </w:rPr>
              <w:t xml:space="preserve">ast </w:t>
            </w:r>
            <w:r>
              <w:rPr>
                <w:rFonts w:ascii="Tw Cen MT" w:hAnsi="Tw Cen MT"/>
                <w:sz w:val="28"/>
                <w:u w:val="none"/>
              </w:rPr>
              <w:t xml:space="preserve"> 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word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worst</w:t>
            </w:r>
            <w:r>
              <w:rPr>
                <w:rFonts w:ascii="Tw Cen MT" w:hAnsi="Tw Cen MT"/>
                <w:sz w:val="28"/>
                <w:u w:val="none"/>
              </w:rPr>
              <w:t xml:space="preserve">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work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worry</w:t>
            </w:r>
            <w:r>
              <w:rPr>
                <w:rFonts w:ascii="Tw Cen MT" w:hAnsi="Tw Cen MT"/>
                <w:sz w:val="28"/>
                <w:u w:val="none"/>
              </w:rPr>
              <w:t xml:space="preserve">         </w:t>
            </w:r>
            <w:r w:rsidRPr="001560A6">
              <w:rPr>
                <w:rFonts w:ascii="Tw Cen MT" w:hAnsi="Tw Cen MT"/>
                <w:sz w:val="28"/>
                <w:u w:val="none"/>
              </w:rPr>
              <w:t>father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beautiful</w:t>
            </w:r>
            <w:r>
              <w:rPr>
                <w:rFonts w:ascii="Tw Cen MT" w:hAnsi="Tw Cen MT"/>
                <w:sz w:val="28"/>
                <w:u w:val="none"/>
              </w:rPr>
              <w:t xml:space="preserve">     careful</w:t>
            </w:r>
          </w:p>
          <w:p w:rsidR="001560A6" w:rsidRPr="00B13178" w:rsidRDefault="001560A6" w:rsidP="001560A6">
            <w:pPr>
              <w:pStyle w:val="Subtitle"/>
              <w:rPr>
                <w:rFonts w:ascii="Tw Cen MT" w:hAnsi="Tw Cen MT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thankful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560A6">
              <w:rPr>
                <w:rFonts w:ascii="Tw Cen MT" w:hAnsi="Tw Cen MT"/>
                <w:sz w:val="28"/>
                <w:u w:val="none"/>
              </w:rPr>
              <w:t>playful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1560A6" w:rsidRDefault="001560A6" w:rsidP="001560A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>
              <w:rPr>
                <w:rFonts w:ascii="Tw Cen MT" w:hAnsi="Tw Cen MT"/>
                <w:sz w:val="28"/>
                <w:u w:val="none"/>
              </w:rPr>
              <w:t>f</w:t>
            </w:r>
            <w:r w:rsidRPr="001560A6">
              <w:rPr>
                <w:rFonts w:ascii="Tw Cen MT" w:hAnsi="Tw Cen MT"/>
                <w:sz w:val="28"/>
                <w:u w:val="none"/>
              </w:rPr>
              <w:t xml:space="preserve">ast </w:t>
            </w:r>
            <w:r>
              <w:rPr>
                <w:rFonts w:ascii="Tw Cen MT" w:hAnsi="Tw Cen MT"/>
                <w:sz w:val="28"/>
                <w:u w:val="none"/>
              </w:rPr>
              <w:t xml:space="preserve"> 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word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worst</w:t>
            </w:r>
            <w:r>
              <w:rPr>
                <w:rFonts w:ascii="Tw Cen MT" w:hAnsi="Tw Cen MT"/>
                <w:sz w:val="28"/>
                <w:u w:val="none"/>
              </w:rPr>
              <w:t xml:space="preserve">          </w:t>
            </w:r>
            <w:r w:rsidRPr="001560A6">
              <w:rPr>
                <w:rFonts w:ascii="Tw Cen MT" w:hAnsi="Tw Cen MT"/>
                <w:sz w:val="28"/>
                <w:u w:val="none"/>
              </w:rPr>
              <w:t>work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worry</w:t>
            </w:r>
            <w:r>
              <w:rPr>
                <w:rFonts w:ascii="Tw Cen MT" w:hAnsi="Tw Cen MT"/>
                <w:sz w:val="28"/>
                <w:u w:val="none"/>
              </w:rPr>
              <w:t xml:space="preserve">         </w:t>
            </w:r>
            <w:r w:rsidRPr="001560A6">
              <w:rPr>
                <w:rFonts w:ascii="Tw Cen MT" w:hAnsi="Tw Cen MT"/>
                <w:sz w:val="28"/>
                <w:u w:val="none"/>
              </w:rPr>
              <w:t>father</w:t>
            </w:r>
          </w:p>
          <w:p w:rsidR="001560A6" w:rsidRPr="001560A6" w:rsidRDefault="001560A6" w:rsidP="001560A6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beautiful</w:t>
            </w:r>
            <w:r>
              <w:rPr>
                <w:rFonts w:ascii="Tw Cen MT" w:hAnsi="Tw Cen MT"/>
                <w:sz w:val="28"/>
                <w:u w:val="none"/>
              </w:rPr>
              <w:t xml:space="preserve">     careful</w:t>
            </w:r>
          </w:p>
          <w:p w:rsidR="001560A6" w:rsidRPr="007533CB" w:rsidRDefault="001560A6" w:rsidP="001560A6">
            <w:pPr>
              <w:pStyle w:val="Subtitle"/>
              <w:rPr>
                <w:rFonts w:ascii="Tw Cen MT" w:hAnsi="Tw Cen MT"/>
                <w:u w:val="none"/>
              </w:rPr>
            </w:pPr>
            <w:r w:rsidRPr="001560A6">
              <w:rPr>
                <w:rFonts w:ascii="Tw Cen MT" w:hAnsi="Tw Cen MT"/>
                <w:sz w:val="28"/>
                <w:u w:val="none"/>
              </w:rPr>
              <w:t>thankful</w:t>
            </w:r>
            <w:r>
              <w:rPr>
                <w:rFonts w:ascii="Tw Cen MT" w:hAnsi="Tw Cen MT"/>
                <w:sz w:val="28"/>
                <w:u w:val="none"/>
              </w:rPr>
              <w:t xml:space="preserve">      </w:t>
            </w:r>
            <w:r w:rsidRPr="001560A6">
              <w:rPr>
                <w:rFonts w:ascii="Tw Cen MT" w:hAnsi="Tw Cen MT"/>
                <w:sz w:val="28"/>
                <w:u w:val="none"/>
              </w:rPr>
              <w:t>playful</w:t>
            </w:r>
          </w:p>
        </w:tc>
        <w:tc>
          <w:tcPr>
            <w:tcW w:w="2933" w:type="dxa"/>
            <w:shd w:val="clear" w:color="auto" w:fill="EAF1DD" w:themeFill="accent3" w:themeFillTint="33"/>
          </w:tcPr>
          <w:p w:rsidR="001560A6" w:rsidRDefault="001560A6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1560A6" w:rsidRDefault="001560A6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1560A6" w:rsidRPr="00F05BDD" w:rsidRDefault="001560A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1560A6" w:rsidRPr="00B13178" w:rsidTr="00EF3AB9">
        <w:trPr>
          <w:trHeight w:val="1736"/>
        </w:trPr>
        <w:tc>
          <w:tcPr>
            <w:tcW w:w="932" w:type="dxa"/>
            <w:shd w:val="clear" w:color="auto" w:fill="DAEEF3" w:themeFill="accent5" w:themeFillTint="33"/>
          </w:tcPr>
          <w:p w:rsidR="001560A6" w:rsidRPr="00B13178" w:rsidRDefault="001560A6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560A6" w:rsidRDefault="001560A6" w:rsidP="00BE1F4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560A6" w:rsidRDefault="001560A6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for resources.</w:t>
            </w:r>
          </w:p>
          <w:p w:rsidR="001560A6" w:rsidRDefault="001560A6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560A6" w:rsidRPr="00B43F64" w:rsidRDefault="00AB41AF" w:rsidP="00AB41A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Alliteration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560A6" w:rsidRPr="000160A6" w:rsidRDefault="001560A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560A6" w:rsidRDefault="001560A6" w:rsidP="00572DBB">
            <w:pPr>
              <w:jc w:val="center"/>
              <w:rPr>
                <w:rFonts w:ascii="Tw Cen MT" w:hAnsi="Tw Cen MT"/>
                <w:sz w:val="24"/>
              </w:rPr>
            </w:pPr>
          </w:p>
          <w:p w:rsidR="001560A6" w:rsidRPr="000160A6" w:rsidRDefault="00AB41AF" w:rsidP="00AB41AF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Alliteration Picnic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560A6" w:rsidRPr="000160A6" w:rsidRDefault="001560A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560A6" w:rsidRDefault="001560A6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560A6" w:rsidRPr="00B43F64" w:rsidRDefault="00AB41AF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Champs wet nose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1560A6" w:rsidRPr="000160A6" w:rsidRDefault="001560A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1560A6" w:rsidRDefault="001560A6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1560A6" w:rsidRPr="00B43F64" w:rsidRDefault="00AB41AF" w:rsidP="00B43F6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Verbs in agreement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1560A6" w:rsidRDefault="001560A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R.E.</w:t>
            </w:r>
            <w:r>
              <w:rPr>
                <w:rFonts w:ascii="Tw Cen MT" w:hAnsi="Tw Cen MT"/>
                <w:b/>
                <w:sz w:val="24"/>
              </w:rPr>
              <w:t xml:space="preserve"> </w:t>
            </w:r>
          </w:p>
          <w:p w:rsidR="00AB41AF" w:rsidRDefault="00AB41AF" w:rsidP="009D19C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Design a poster to stop littering.</w:t>
            </w:r>
          </w:p>
          <w:p w:rsidR="00AB41AF" w:rsidRPr="00AB41AF" w:rsidRDefault="00AB41AF" w:rsidP="009D19C4">
            <w:pPr>
              <w:jc w:val="center"/>
              <w:rPr>
                <w:rFonts w:ascii="Tw Cen MT" w:hAnsi="Tw Cen MT"/>
                <w:sz w:val="24"/>
              </w:rPr>
            </w:pPr>
          </w:p>
          <w:p w:rsidR="001560A6" w:rsidRPr="000160A6" w:rsidRDefault="001560A6" w:rsidP="005C30F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2DO available</w:t>
            </w:r>
          </w:p>
        </w:tc>
      </w:tr>
      <w:tr w:rsidR="001560A6" w:rsidRPr="00B13178" w:rsidTr="00572DBB">
        <w:tc>
          <w:tcPr>
            <w:tcW w:w="932" w:type="dxa"/>
            <w:shd w:val="clear" w:color="auto" w:fill="E5DFEC" w:themeFill="accent4" w:themeFillTint="33"/>
          </w:tcPr>
          <w:p w:rsidR="001560A6" w:rsidRPr="00B13178" w:rsidRDefault="001560A6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1560A6" w:rsidRPr="00D54C6C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>
              <w:rPr>
                <w:rFonts w:ascii="Tw Cen MT" w:hAnsi="Tw Cen MT"/>
                <w:b/>
              </w:rPr>
              <w:t>/Movement Break</w:t>
            </w:r>
          </w:p>
          <w:p w:rsidR="001560A6" w:rsidRPr="00B13178" w:rsidRDefault="001560A6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1560A6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1560A6" w:rsidRPr="00B13178" w:rsidRDefault="001560A6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560A6" w:rsidRPr="000160A6" w:rsidRDefault="001560A6" w:rsidP="002B6ED5">
            <w:pPr>
              <w:rPr>
                <w:rFonts w:ascii="Tw Cen MT" w:hAnsi="Tw Cen MT"/>
                <w:sz w:val="24"/>
                <w:szCs w:val="18"/>
              </w:rPr>
            </w:pPr>
            <w:r>
              <w:rPr>
                <w:rFonts w:ascii="Tw Cen MT" w:hAnsi="Tw Cen MT"/>
                <w:sz w:val="24"/>
                <w:szCs w:val="18"/>
              </w:rPr>
              <w:t xml:space="preserve">Video: </w:t>
            </w:r>
            <w:hyperlink r:id="rId9" w:history="1">
              <w:r w:rsidR="006E08E2" w:rsidRPr="006E08E2">
                <w:rPr>
                  <w:rStyle w:val="Hyperlink"/>
                  <w:rFonts w:ascii="Tw Cen MT" w:hAnsi="Tw Cen MT"/>
                  <w:sz w:val="24"/>
                  <w:szCs w:val="18"/>
                </w:rPr>
                <w:t>Week 9 Day 1</w:t>
              </w:r>
            </w:hyperlink>
          </w:p>
          <w:p w:rsidR="001560A6" w:rsidRPr="000160A6" w:rsidRDefault="001560A6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1560A6" w:rsidRPr="000160A6" w:rsidRDefault="001560A6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560A6" w:rsidRPr="000160A6" w:rsidRDefault="001560A6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1560A6" w:rsidRPr="000160A6" w:rsidRDefault="001560A6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560A6" w:rsidRPr="000160A6" w:rsidRDefault="001560A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560A6" w:rsidRPr="000160A6" w:rsidRDefault="006E08E2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Pr="006E08E2">
                <w:rPr>
                  <w:rStyle w:val="Hyperlink"/>
                  <w:rFonts w:ascii="Tw Cen MT" w:hAnsi="Tw Cen MT"/>
                  <w:sz w:val="24"/>
                </w:rPr>
                <w:t>Week 9 Day 2</w:t>
              </w:r>
            </w:hyperlink>
          </w:p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560A6" w:rsidRDefault="001560A6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560A6" w:rsidRDefault="001560A6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1560A6" w:rsidRPr="000160A6" w:rsidRDefault="001560A6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560A6" w:rsidRPr="000160A6" w:rsidRDefault="001560A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="006E08E2" w:rsidRPr="006E08E2">
                <w:rPr>
                  <w:rStyle w:val="Hyperlink"/>
                  <w:rFonts w:ascii="Tw Cen MT" w:hAnsi="Tw Cen MT"/>
                  <w:sz w:val="24"/>
                </w:rPr>
                <w:t>Week 9 Day 3</w:t>
              </w:r>
            </w:hyperlink>
          </w:p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560A6" w:rsidRDefault="0015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560A6" w:rsidRDefault="0015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1560A6" w:rsidRPr="000160A6" w:rsidRDefault="001560A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1560A6" w:rsidRPr="000160A6" w:rsidRDefault="001560A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="006E08E2" w:rsidRPr="006E08E2">
                <w:rPr>
                  <w:rStyle w:val="Hyperlink"/>
                  <w:rFonts w:ascii="Tw Cen MT" w:hAnsi="Tw Cen MT"/>
                  <w:sz w:val="24"/>
                </w:rPr>
                <w:t>Week 9 Day 4</w:t>
              </w:r>
            </w:hyperlink>
          </w:p>
          <w:p w:rsidR="001560A6" w:rsidRPr="000160A6" w:rsidRDefault="001560A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1560A6" w:rsidRDefault="0015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1560A6" w:rsidRDefault="0015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1560A6" w:rsidRPr="000160A6" w:rsidRDefault="001560A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1560A6" w:rsidRDefault="001560A6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>
              <w:rPr>
                <w:rFonts w:ascii="Tw Cen MT" w:hAnsi="Tw Cen MT"/>
                <w:b/>
              </w:rPr>
              <w:t xml:space="preserve"> -Game</w:t>
            </w:r>
          </w:p>
          <w:p w:rsidR="001560A6" w:rsidRDefault="00AD6E69" w:rsidP="00A57C57">
            <w:pPr>
              <w:jc w:val="center"/>
            </w:pPr>
            <w:r>
              <w:t xml:space="preserve">Watch this game   </w:t>
            </w:r>
            <w:hyperlink r:id="rId13" w:history="1">
              <w:r>
                <w:rPr>
                  <w:rStyle w:val="Hyperlink"/>
                </w:rPr>
                <w:t>https://www.youtube.com/watch?v=9W8ys2phcmQ</w:t>
              </w:r>
            </w:hyperlink>
          </w:p>
          <w:p w:rsidR="00AD6E69" w:rsidRDefault="00AD6E69" w:rsidP="00A57C57">
            <w:pPr>
              <w:jc w:val="center"/>
            </w:pPr>
          </w:p>
          <w:p w:rsidR="00AD6E69" w:rsidRDefault="00AD6E69" w:rsidP="00A57C57">
            <w:pPr>
              <w:jc w:val="center"/>
            </w:pPr>
            <w:r>
              <w:t xml:space="preserve">Draw tens and ones to help you with the addition. </w:t>
            </w:r>
          </w:p>
        </w:tc>
      </w:tr>
      <w:tr w:rsidR="001560A6" w:rsidRPr="00B13178" w:rsidTr="00572DBB">
        <w:tc>
          <w:tcPr>
            <w:tcW w:w="932" w:type="dxa"/>
          </w:tcPr>
          <w:p w:rsidR="001560A6" w:rsidRPr="00B13178" w:rsidRDefault="001560A6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1560A6" w:rsidRPr="00665BEF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560A6" w:rsidRPr="00665BEF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560A6" w:rsidRPr="00665BEF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1560A6" w:rsidRPr="00665BEF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1560A6" w:rsidRPr="00665BEF" w:rsidRDefault="001560A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1560A6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1560A6" w:rsidRPr="00B13178" w:rsidRDefault="001560A6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4773C6" w:rsidRDefault="004773C6" w:rsidP="004773C6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 Village Full of Vegetables</w:t>
            </w:r>
          </w:p>
          <w:p w:rsidR="001560A6" w:rsidRPr="000160A6" w:rsidRDefault="004773C6" w:rsidP="004773C6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Chapter </w:t>
            </w:r>
            <w:r w:rsidR="001560A6">
              <w:rPr>
                <w:rFonts w:ascii="Tw Cen MT" w:hAnsi="Tw Cen MT"/>
                <w:sz w:val="24"/>
              </w:rPr>
              <w:t>4</w:t>
            </w:r>
          </w:p>
          <w:p w:rsidR="001560A6" w:rsidRPr="000160A6" w:rsidRDefault="001560A6" w:rsidP="005C04A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4773C6" w:rsidRDefault="004773C6" w:rsidP="004773C6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 Village Full of Vegetables</w:t>
            </w:r>
          </w:p>
          <w:p w:rsidR="001560A6" w:rsidRPr="000160A6" w:rsidRDefault="004773C6" w:rsidP="004773C6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Chapter </w:t>
            </w:r>
            <w:r w:rsidR="001560A6">
              <w:rPr>
                <w:rFonts w:ascii="Tw Cen MT" w:hAnsi="Tw Cen MT"/>
                <w:sz w:val="24"/>
              </w:rPr>
              <w:t>5</w:t>
            </w:r>
          </w:p>
          <w:p w:rsidR="001560A6" w:rsidRPr="000160A6" w:rsidRDefault="001560A6" w:rsidP="005C04AB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2do 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4773C6" w:rsidRDefault="004773C6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Daisy’s Memory Box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1</w:t>
            </w:r>
          </w:p>
          <w:p w:rsidR="001560A6" w:rsidRPr="000160A6" w:rsidRDefault="001560A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B11973" w:rsidRDefault="00B11973" w:rsidP="00B11973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Daisy’s Memory Box</w:t>
            </w:r>
          </w:p>
          <w:p w:rsidR="001560A6" w:rsidRPr="000160A6" w:rsidRDefault="001560A6" w:rsidP="00F443BD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2</w:t>
            </w:r>
          </w:p>
          <w:p w:rsidR="001560A6" w:rsidRPr="000160A6" w:rsidRDefault="001560A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1560A6" w:rsidRPr="0001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B11973" w:rsidRDefault="00B11973" w:rsidP="00B11973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Daisy’s Memory Box</w:t>
            </w:r>
          </w:p>
          <w:p w:rsidR="001560A6" w:rsidRPr="000160A6" w:rsidRDefault="001560A6" w:rsidP="00F443BD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3</w:t>
            </w:r>
          </w:p>
          <w:p w:rsidR="001560A6" w:rsidRPr="000160A6" w:rsidRDefault="001560A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1560A6" w:rsidRPr="00B13178" w:rsidTr="00572DBB">
        <w:tc>
          <w:tcPr>
            <w:tcW w:w="932" w:type="dxa"/>
            <w:shd w:val="clear" w:color="auto" w:fill="F7F8BE"/>
          </w:tcPr>
          <w:p w:rsidR="001560A6" w:rsidRPr="00B13178" w:rsidRDefault="001560A6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1:30- 2:30</w:t>
            </w:r>
          </w:p>
        </w:tc>
        <w:tc>
          <w:tcPr>
            <w:tcW w:w="2932" w:type="dxa"/>
            <w:shd w:val="clear" w:color="auto" w:fill="F7F8BE"/>
          </w:tcPr>
          <w:p w:rsidR="001560A6" w:rsidRDefault="001560A6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1560A6" w:rsidRPr="00A84E83" w:rsidRDefault="005D6ECB" w:rsidP="00F06EF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Find out about the layers of the Rainforest. Label and add the animals. </w:t>
            </w:r>
            <w:r w:rsidR="000431EA">
              <w:rPr>
                <w:rFonts w:ascii="Tw Cen MT" w:hAnsi="Tw Cen MT"/>
                <w:sz w:val="24"/>
              </w:rPr>
              <w:t xml:space="preserve"> If you cannot print you can draw a </w:t>
            </w:r>
            <w:r w:rsidR="000431EA">
              <w:rPr>
                <w:rFonts w:ascii="Tw Cen MT" w:hAnsi="Tw Cen MT"/>
                <w:sz w:val="24"/>
              </w:rPr>
              <w:lastRenderedPageBreak/>
              <w:t xml:space="preserve">picture. </w:t>
            </w:r>
          </w:p>
        </w:tc>
        <w:tc>
          <w:tcPr>
            <w:tcW w:w="2932" w:type="dxa"/>
            <w:shd w:val="clear" w:color="auto" w:fill="F7F8BE"/>
          </w:tcPr>
          <w:p w:rsidR="001560A6" w:rsidRDefault="001560A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1560A6" w:rsidRPr="000160A6" w:rsidRDefault="000431EA" w:rsidP="00285FC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</w:rPr>
              <w:t>Learn about Food Chains.  Make your own Rainforest food chain or use the animals from folder.</w:t>
            </w:r>
          </w:p>
        </w:tc>
        <w:tc>
          <w:tcPr>
            <w:tcW w:w="2932" w:type="dxa"/>
            <w:shd w:val="clear" w:color="auto" w:fill="F7F8BE"/>
          </w:tcPr>
          <w:p w:rsidR="001560A6" w:rsidRDefault="001560A6" w:rsidP="001456DE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1560A6" w:rsidRPr="00CB184F" w:rsidRDefault="001560A6" w:rsidP="00CB184F">
            <w:pPr>
              <w:jc w:val="center"/>
              <w:rPr>
                <w:b/>
              </w:rPr>
            </w:pPr>
            <w:r w:rsidRPr="00CB184F">
              <w:rPr>
                <w:b/>
              </w:rPr>
              <w:t>PE</w:t>
            </w:r>
          </w:p>
          <w:p w:rsidR="001560A6" w:rsidRDefault="00655E2C" w:rsidP="00655E2C">
            <w:r>
              <w:t xml:space="preserve">  Check out this Flying Dragon (a rainforest reptile) Dance.</w:t>
            </w:r>
          </w:p>
          <w:p w:rsidR="00655E2C" w:rsidRPr="001D0FE2" w:rsidRDefault="000B7BD5" w:rsidP="00655E2C">
            <w:hyperlink r:id="rId14" w:history="1">
              <w:r w:rsidR="00655E2C">
                <w:rPr>
                  <w:rStyle w:val="Hyperlink"/>
                </w:rPr>
                <w:t>https://www.bbc.co.uk/programmes/p01n8mxv</w:t>
              </w:r>
            </w:hyperlink>
          </w:p>
        </w:tc>
        <w:tc>
          <w:tcPr>
            <w:tcW w:w="2932" w:type="dxa"/>
            <w:shd w:val="clear" w:color="auto" w:fill="F7F8BE"/>
          </w:tcPr>
          <w:p w:rsidR="001560A6" w:rsidRDefault="001560A6" w:rsidP="004725A3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9F2345" w:rsidRDefault="00143154" w:rsidP="009F2345">
            <w:pPr>
              <w:jc w:val="center"/>
            </w:pPr>
            <w:r>
              <w:rPr>
                <w:rFonts w:ascii="Tw Cen MT" w:hAnsi="Tw Cen MT"/>
                <w:sz w:val="24"/>
              </w:rPr>
              <w:t xml:space="preserve">Look at the painting Surprised Tiger in a Tropical Storm </w:t>
            </w:r>
            <w:r w:rsidR="009F2345">
              <w:t xml:space="preserve"> </w:t>
            </w:r>
            <w:hyperlink r:id="rId15" w:history="1">
              <w:r w:rsidR="00655E2C" w:rsidRPr="00694615">
                <w:rPr>
                  <w:rStyle w:val="Hyperlink"/>
                </w:rPr>
                <w:t>https://www.nationalgallery.org.uk/paintings/henri-rousseau-surprised</w:t>
              </w:r>
            </w:hyperlink>
          </w:p>
          <w:p w:rsidR="001560A6" w:rsidRPr="004725A3" w:rsidRDefault="009F2345" w:rsidP="009F2345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t>Then</w:t>
            </w:r>
            <w:r w:rsidR="00143154">
              <w:rPr>
                <w:rFonts w:ascii="Tw Cen MT" w:hAnsi="Tw Cen MT"/>
                <w:sz w:val="24"/>
              </w:rPr>
              <w:t xml:space="preserve"> see if you can </w:t>
            </w:r>
            <w:r>
              <w:rPr>
                <w:rFonts w:ascii="Tw Cen MT" w:hAnsi="Tw Cen MT"/>
                <w:sz w:val="24"/>
              </w:rPr>
              <w:t>draw</w:t>
            </w:r>
            <w:r w:rsidR="00143154">
              <w:rPr>
                <w:rFonts w:ascii="Tw Cen MT" w:hAnsi="Tw Cen MT"/>
                <w:sz w:val="24"/>
              </w:rPr>
              <w:t xml:space="preserve"> in the other half</w:t>
            </w:r>
            <w:r>
              <w:rPr>
                <w:rFonts w:ascii="Tw Cen MT" w:hAnsi="Tw Cen MT"/>
                <w:sz w:val="24"/>
              </w:rPr>
              <w:t>.</w:t>
            </w:r>
          </w:p>
        </w:tc>
        <w:tc>
          <w:tcPr>
            <w:tcW w:w="2933" w:type="dxa"/>
            <w:shd w:val="clear" w:color="auto" w:fill="F7F8BE"/>
          </w:tcPr>
          <w:p w:rsidR="001560A6" w:rsidRDefault="001560A6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lastRenderedPageBreak/>
              <w:t>Friday Fun Challenge</w:t>
            </w:r>
          </w:p>
          <w:p w:rsidR="001560A6" w:rsidRDefault="001560A6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  <w:p w:rsidR="001560A6" w:rsidRDefault="000B7BD5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Children’s Art Week</w:t>
            </w:r>
          </w:p>
          <w:p w:rsidR="000B7BD5" w:rsidRDefault="000B7BD5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Recreate a famous artist’s piece of work using natural </w:t>
            </w:r>
            <w:r>
              <w:rPr>
                <w:rFonts w:ascii="Tw Cen MT" w:hAnsi="Tw Cen MT"/>
                <w:sz w:val="24"/>
                <w:szCs w:val="20"/>
              </w:rPr>
              <w:lastRenderedPageBreak/>
              <w:t xml:space="preserve">materials.  </w:t>
            </w:r>
          </w:p>
          <w:p w:rsidR="000B7BD5" w:rsidRPr="00A821A0" w:rsidRDefault="000B7BD5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EG Recreate </w:t>
            </w:r>
            <w:proofErr w:type="spellStart"/>
            <w:r>
              <w:rPr>
                <w:rFonts w:ascii="Tw Cen MT" w:hAnsi="Tw Cen MT"/>
                <w:sz w:val="24"/>
                <w:szCs w:val="20"/>
              </w:rPr>
              <w:t>VanGogh’s</w:t>
            </w:r>
            <w:proofErr w:type="spellEnd"/>
            <w:r>
              <w:rPr>
                <w:rFonts w:ascii="Tw Cen MT" w:hAnsi="Tw Cen MT"/>
                <w:sz w:val="24"/>
                <w:szCs w:val="20"/>
              </w:rPr>
              <w:t xml:space="preserve"> Sunflowers from real flowers (ask first!)</w:t>
            </w:r>
            <w:bookmarkStart w:id="0" w:name="_GoBack"/>
            <w:bookmarkEnd w:id="0"/>
            <w:r>
              <w:rPr>
                <w:rFonts w:ascii="Tw Cen MT" w:hAnsi="Tw Cen MT"/>
                <w:sz w:val="24"/>
                <w:szCs w:val="20"/>
              </w:rPr>
              <w:t xml:space="preserve"> </w:t>
            </w:r>
          </w:p>
        </w:tc>
      </w:tr>
    </w:tbl>
    <w:p w:rsidR="0074047E" w:rsidRDefault="0074047E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</w:p>
    <w:p w:rsidR="007B7607" w:rsidRDefault="001164B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420.75pt" o:ole="">
            <v:imagedata r:id="rId16" o:title=""/>
          </v:shape>
          <o:OLEObject Type="Embed" ProgID="AcroExch.Document.DC" ShapeID="_x0000_i1025" DrawAspect="Content" ObjectID="_1654937935" r:id="rId17"/>
        </w:object>
      </w: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6" type="#_x0000_t75" style="width:595.4pt;height:420.75pt" o:ole="">
            <v:imagedata r:id="rId18" o:title=""/>
          </v:shape>
          <o:OLEObject Type="Embed" ProgID="AcroExch.Document.DC" ShapeID="_x0000_i1026" DrawAspect="Content" ObjectID="_1654937936" r:id="rId19"/>
        </w:object>
      </w: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7" type="#_x0000_t75" style="width:595.4pt;height:420.75pt" o:ole="">
            <v:imagedata r:id="rId20" o:title=""/>
          </v:shape>
          <o:OLEObject Type="Embed" ProgID="AcroExch.Document.DC" ShapeID="_x0000_i1027" DrawAspect="Content" ObjectID="_1654937937" r:id="rId21"/>
        </w:object>
      </w:r>
    </w:p>
    <w:p w:rsidR="001164BC" w:rsidRDefault="001164BC">
      <w:pPr>
        <w:rPr>
          <w:rFonts w:ascii="Tw Cen MT" w:hAnsi="Tw Cen MT"/>
        </w:rPr>
      </w:pPr>
    </w:p>
    <w:p w:rsidR="001164BC" w:rsidRDefault="001164B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8" type="#_x0000_t75" style="width:595.4pt;height:420.75pt" o:ole="">
            <v:imagedata r:id="rId22" o:title=""/>
          </v:shape>
          <o:OLEObject Type="Embed" ProgID="AcroExch.Document.DC" ShapeID="_x0000_i1028" DrawAspect="Content" ObjectID="_1654937938" r:id="rId23"/>
        </w:object>
      </w: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r w:rsidR="001560A6">
      <w:t>29</w:t>
    </w:r>
    <w:r w:rsidR="001560A6" w:rsidRPr="001560A6">
      <w:rPr>
        <w:vertAlign w:val="superscript"/>
      </w:rPr>
      <w:t>th</w:t>
    </w:r>
    <w:r w:rsidR="001560A6">
      <w:t xml:space="preserve"> </w:t>
    </w:r>
    <w:r w:rsidR="007533CB">
      <w:t xml:space="preserve"> </w:t>
    </w:r>
    <w:r w:rsidR="00F72D83">
      <w:t xml:space="preserve"> </w:t>
    </w:r>
    <w:r w:rsidR="004966C5">
      <w:t xml:space="preserve"> June</w:t>
    </w:r>
    <w:r w:rsidR="000E3D23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77C9"/>
    <w:multiLevelType w:val="multilevel"/>
    <w:tmpl w:val="6AC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74E89"/>
    <w:multiLevelType w:val="hybridMultilevel"/>
    <w:tmpl w:val="A10E0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431EA"/>
    <w:rsid w:val="00047C27"/>
    <w:rsid w:val="00074F9C"/>
    <w:rsid w:val="00087EBB"/>
    <w:rsid w:val="0009356D"/>
    <w:rsid w:val="000A336B"/>
    <w:rsid w:val="000A4FC0"/>
    <w:rsid w:val="000B7BD5"/>
    <w:rsid w:val="000D4571"/>
    <w:rsid w:val="000E0A18"/>
    <w:rsid w:val="000E3D23"/>
    <w:rsid w:val="0010250B"/>
    <w:rsid w:val="001164BC"/>
    <w:rsid w:val="00143154"/>
    <w:rsid w:val="00144743"/>
    <w:rsid w:val="001456DE"/>
    <w:rsid w:val="00146A5C"/>
    <w:rsid w:val="001560A6"/>
    <w:rsid w:val="001932E8"/>
    <w:rsid w:val="001D0FE2"/>
    <w:rsid w:val="001D7D33"/>
    <w:rsid w:val="002200CF"/>
    <w:rsid w:val="00230545"/>
    <w:rsid w:val="00235448"/>
    <w:rsid w:val="00236689"/>
    <w:rsid w:val="00254726"/>
    <w:rsid w:val="0027393D"/>
    <w:rsid w:val="00283948"/>
    <w:rsid w:val="00285FC9"/>
    <w:rsid w:val="002B6ED5"/>
    <w:rsid w:val="002C0C80"/>
    <w:rsid w:val="002E28F2"/>
    <w:rsid w:val="00322C2F"/>
    <w:rsid w:val="0034572C"/>
    <w:rsid w:val="003579F6"/>
    <w:rsid w:val="00390381"/>
    <w:rsid w:val="003959A1"/>
    <w:rsid w:val="00396DEE"/>
    <w:rsid w:val="003A16DA"/>
    <w:rsid w:val="003E05CD"/>
    <w:rsid w:val="00402702"/>
    <w:rsid w:val="00414D33"/>
    <w:rsid w:val="00443A9A"/>
    <w:rsid w:val="00450090"/>
    <w:rsid w:val="00461022"/>
    <w:rsid w:val="004725A3"/>
    <w:rsid w:val="00472A47"/>
    <w:rsid w:val="004773C6"/>
    <w:rsid w:val="00487C7C"/>
    <w:rsid w:val="004966C5"/>
    <w:rsid w:val="004E0C49"/>
    <w:rsid w:val="004E6ADC"/>
    <w:rsid w:val="0056190B"/>
    <w:rsid w:val="005703F4"/>
    <w:rsid w:val="00572DBB"/>
    <w:rsid w:val="00594C66"/>
    <w:rsid w:val="005A3742"/>
    <w:rsid w:val="005C04AB"/>
    <w:rsid w:val="005C30F5"/>
    <w:rsid w:val="005D6ECB"/>
    <w:rsid w:val="00631281"/>
    <w:rsid w:val="00632241"/>
    <w:rsid w:val="00633160"/>
    <w:rsid w:val="00654095"/>
    <w:rsid w:val="00654584"/>
    <w:rsid w:val="00655E2C"/>
    <w:rsid w:val="00665BEF"/>
    <w:rsid w:val="006677C3"/>
    <w:rsid w:val="00672FCA"/>
    <w:rsid w:val="00674770"/>
    <w:rsid w:val="00686492"/>
    <w:rsid w:val="00686D56"/>
    <w:rsid w:val="006B663A"/>
    <w:rsid w:val="006E08E2"/>
    <w:rsid w:val="006E16C0"/>
    <w:rsid w:val="0074047E"/>
    <w:rsid w:val="0074747C"/>
    <w:rsid w:val="007533CB"/>
    <w:rsid w:val="007679BF"/>
    <w:rsid w:val="00790054"/>
    <w:rsid w:val="007B7607"/>
    <w:rsid w:val="007E17D2"/>
    <w:rsid w:val="007E337C"/>
    <w:rsid w:val="008140EF"/>
    <w:rsid w:val="0081732A"/>
    <w:rsid w:val="00856F4C"/>
    <w:rsid w:val="00863ADE"/>
    <w:rsid w:val="008700A8"/>
    <w:rsid w:val="008A59A1"/>
    <w:rsid w:val="008D6630"/>
    <w:rsid w:val="008E256F"/>
    <w:rsid w:val="009144FD"/>
    <w:rsid w:val="00931285"/>
    <w:rsid w:val="00933589"/>
    <w:rsid w:val="00944414"/>
    <w:rsid w:val="009801FD"/>
    <w:rsid w:val="009D19C4"/>
    <w:rsid w:val="009F0A95"/>
    <w:rsid w:val="009F2345"/>
    <w:rsid w:val="00A45E10"/>
    <w:rsid w:val="00A57C57"/>
    <w:rsid w:val="00A667CE"/>
    <w:rsid w:val="00A821A0"/>
    <w:rsid w:val="00A84E83"/>
    <w:rsid w:val="00AA3442"/>
    <w:rsid w:val="00AA4AEE"/>
    <w:rsid w:val="00AB41AF"/>
    <w:rsid w:val="00AB7082"/>
    <w:rsid w:val="00AD6E69"/>
    <w:rsid w:val="00AD77E9"/>
    <w:rsid w:val="00B11973"/>
    <w:rsid w:val="00B13178"/>
    <w:rsid w:val="00B34BB7"/>
    <w:rsid w:val="00B43F64"/>
    <w:rsid w:val="00BA7537"/>
    <w:rsid w:val="00BC769D"/>
    <w:rsid w:val="00BE1F4B"/>
    <w:rsid w:val="00C65DE6"/>
    <w:rsid w:val="00C96A17"/>
    <w:rsid w:val="00CB184F"/>
    <w:rsid w:val="00D11355"/>
    <w:rsid w:val="00D147FA"/>
    <w:rsid w:val="00D14E7E"/>
    <w:rsid w:val="00D43E63"/>
    <w:rsid w:val="00D54C6C"/>
    <w:rsid w:val="00D747FD"/>
    <w:rsid w:val="00D83108"/>
    <w:rsid w:val="00DD4D41"/>
    <w:rsid w:val="00DE5D8A"/>
    <w:rsid w:val="00E50246"/>
    <w:rsid w:val="00E925E6"/>
    <w:rsid w:val="00EB0694"/>
    <w:rsid w:val="00EC3F9B"/>
    <w:rsid w:val="00EF3AB9"/>
    <w:rsid w:val="00F05BDD"/>
    <w:rsid w:val="00F06EF8"/>
    <w:rsid w:val="00F10F85"/>
    <w:rsid w:val="00F240C4"/>
    <w:rsid w:val="00F443BD"/>
    <w:rsid w:val="00F601B5"/>
    <w:rsid w:val="00F72D83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9W8ys2phcmQ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yperlink" Target="https://vimeo.com/430109855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30299420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nationalgallery.org.uk/paintings/henri-rousseau-surprised" TargetMode="External"/><Relationship Id="rId23" Type="http://schemas.openxmlformats.org/officeDocument/2006/relationships/oleObject" Target="embeddings/oleObject4.bin"/><Relationship Id="rId10" Type="http://schemas.openxmlformats.org/officeDocument/2006/relationships/hyperlink" Target="https://vimeo.com/430299221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s://vimeo.com/430299105" TargetMode="External"/><Relationship Id="rId14" Type="http://schemas.openxmlformats.org/officeDocument/2006/relationships/hyperlink" Target="https://www.bbc.co.uk/programmes/p01n8mxv" TargetMode="Externa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FF601-B956-4FB0-BCAC-F33A4F9B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9AF913D1</Template>
  <TotalTime>123</TotalTime>
  <Pages>7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14</cp:revision>
  <dcterms:created xsi:type="dcterms:W3CDTF">2020-06-22T09:02:00Z</dcterms:created>
  <dcterms:modified xsi:type="dcterms:W3CDTF">2020-06-29T11:12:00Z</dcterms:modified>
</cp:coreProperties>
</file>