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74"/>
        <w:tblW w:w="15593" w:type="dxa"/>
        <w:tblLayout w:type="fixed"/>
        <w:tblLook w:val="04A0" w:firstRow="1" w:lastRow="0" w:firstColumn="1" w:lastColumn="0" w:noHBand="0" w:noVBand="1"/>
      </w:tblPr>
      <w:tblGrid>
        <w:gridCol w:w="932"/>
        <w:gridCol w:w="2932"/>
        <w:gridCol w:w="2932"/>
        <w:gridCol w:w="2932"/>
        <w:gridCol w:w="2932"/>
        <w:gridCol w:w="2933"/>
      </w:tblGrid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Monday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Tuesday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Wednesday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Thursday</w:t>
            </w:r>
          </w:p>
        </w:tc>
        <w:tc>
          <w:tcPr>
            <w:tcW w:w="2933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Friday</w:t>
            </w:r>
          </w:p>
        </w:tc>
      </w:tr>
      <w:tr w:rsidR="00230545" w:rsidRPr="00B13178" w:rsidTr="001D7D33">
        <w:trPr>
          <w:trHeight w:val="2434"/>
        </w:trPr>
        <w:tc>
          <w:tcPr>
            <w:tcW w:w="932" w:type="dxa"/>
            <w:shd w:val="clear" w:color="auto" w:fill="EAF1DD" w:themeFill="accent3" w:themeFillTint="33"/>
          </w:tcPr>
          <w:p w:rsidR="00230545" w:rsidRPr="00B13178" w:rsidRDefault="00230545" w:rsidP="0025472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9-9:15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230545" w:rsidRDefault="00230545" w:rsidP="00230545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30545" w:rsidRDefault="00230545" w:rsidP="00230545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eye                  magical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hospital            animal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total                 fast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word                worst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4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work                worry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230545" w:rsidRDefault="00230545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30545" w:rsidRDefault="00230545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eye                  magical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hospital            animal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total                 fast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word                worst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4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work                worry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230545" w:rsidRDefault="00230545" w:rsidP="00230545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30545" w:rsidRDefault="00230545" w:rsidP="00230545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eye                  magical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hospital            animal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total                 fast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word                worst</w:t>
            </w:r>
          </w:p>
          <w:p w:rsidR="00230545" w:rsidRPr="00B13178" w:rsidRDefault="00230545" w:rsidP="00230545">
            <w:pPr>
              <w:pStyle w:val="Subtitle"/>
              <w:rPr>
                <w:rFonts w:ascii="Tw Cen MT" w:hAnsi="Tw Cen MT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work                worry</w:t>
            </w:r>
            <w:r w:rsidRPr="00B13178">
              <w:rPr>
                <w:rFonts w:ascii="Tw Cen MT" w:hAnsi="Tw Cen MT"/>
              </w:rPr>
              <w:t xml:space="preserve"> 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230545" w:rsidRDefault="00230545" w:rsidP="00230545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30545" w:rsidRDefault="00230545" w:rsidP="00230545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eye                  magical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hospital            animal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total                 fast</w:t>
            </w:r>
          </w:p>
          <w:p w:rsidR="00230545" w:rsidRPr="00230545" w:rsidRDefault="00230545" w:rsidP="00230545">
            <w:pPr>
              <w:pStyle w:val="Subtitle"/>
              <w:rPr>
                <w:rFonts w:ascii="Tw Cen MT" w:hAnsi="Tw Cen MT"/>
                <w:sz w:val="28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word                worst</w:t>
            </w:r>
          </w:p>
          <w:p w:rsidR="00230545" w:rsidRPr="007533CB" w:rsidRDefault="00230545" w:rsidP="00230545">
            <w:pPr>
              <w:pStyle w:val="Subtitle"/>
              <w:rPr>
                <w:rFonts w:ascii="Tw Cen MT" w:hAnsi="Tw Cen MT"/>
                <w:u w:val="none"/>
              </w:rPr>
            </w:pPr>
            <w:r w:rsidRPr="00230545">
              <w:rPr>
                <w:rFonts w:ascii="Tw Cen MT" w:hAnsi="Tw Cen MT"/>
                <w:sz w:val="28"/>
                <w:u w:val="none"/>
              </w:rPr>
              <w:t>work                worry</w:t>
            </w:r>
            <w:r w:rsidRPr="007533CB">
              <w:rPr>
                <w:rFonts w:ascii="Tw Cen MT" w:hAnsi="Tw Cen MT"/>
                <w:u w:val="none"/>
              </w:rPr>
              <w:t xml:space="preserve"> </w:t>
            </w:r>
          </w:p>
        </w:tc>
        <w:tc>
          <w:tcPr>
            <w:tcW w:w="2933" w:type="dxa"/>
            <w:shd w:val="clear" w:color="auto" w:fill="EAF1DD" w:themeFill="accent3" w:themeFillTint="33"/>
          </w:tcPr>
          <w:p w:rsidR="00230545" w:rsidRDefault="00230545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  <w:r w:rsidRPr="00F05BDD">
              <w:rPr>
                <w:rFonts w:ascii="Tw Cen MT" w:hAnsi="Tw Cen MT"/>
                <w:b/>
                <w:sz w:val="32"/>
              </w:rPr>
              <w:t xml:space="preserve">Spelling Test </w:t>
            </w:r>
          </w:p>
          <w:p w:rsidR="00230545" w:rsidRDefault="00230545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</w:p>
          <w:p w:rsidR="00230545" w:rsidRPr="00F05BDD" w:rsidRDefault="00230545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  <w:sz w:val="32"/>
              </w:rPr>
              <w:t>Log on to Purple Mash or do with a grown up</w:t>
            </w:r>
          </w:p>
        </w:tc>
      </w:tr>
      <w:tr w:rsidR="00230545" w:rsidRPr="00B13178" w:rsidTr="00EF3AB9">
        <w:trPr>
          <w:trHeight w:val="1736"/>
        </w:trPr>
        <w:tc>
          <w:tcPr>
            <w:tcW w:w="932" w:type="dxa"/>
            <w:shd w:val="clear" w:color="auto" w:fill="DAEEF3" w:themeFill="accent5" w:themeFillTint="33"/>
          </w:tcPr>
          <w:p w:rsidR="00230545" w:rsidRPr="00B13178" w:rsidRDefault="00230545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9:15-10:15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30545" w:rsidRDefault="00230545" w:rsidP="00BE1F4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30545" w:rsidRDefault="00047C27" w:rsidP="00443A9A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See separate folder for resources.</w:t>
            </w:r>
          </w:p>
          <w:p w:rsidR="00047C27" w:rsidRDefault="00047C27" w:rsidP="00443A9A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047C27" w:rsidRPr="00B43F64" w:rsidRDefault="00047C27" w:rsidP="00443A9A">
            <w:pPr>
              <w:jc w:val="center"/>
              <w:rPr>
                <w:rFonts w:ascii="Tw Cen MT" w:hAnsi="Tw Cen MT"/>
                <w:sz w:val="24"/>
              </w:rPr>
            </w:pPr>
            <w:bookmarkStart w:id="0" w:name="_GoBack"/>
            <w:r w:rsidRPr="00B43F64">
              <w:rPr>
                <w:rFonts w:ascii="Tw Cen MT" w:hAnsi="Tw Cen MT"/>
                <w:sz w:val="24"/>
              </w:rPr>
              <w:t>Mr Frog Comprehension</w:t>
            </w:r>
            <w:bookmarkEnd w:id="0"/>
          </w:p>
        </w:tc>
        <w:tc>
          <w:tcPr>
            <w:tcW w:w="2932" w:type="dxa"/>
            <w:shd w:val="clear" w:color="auto" w:fill="DAEEF3" w:themeFill="accent5" w:themeFillTint="33"/>
          </w:tcPr>
          <w:p w:rsidR="00230545" w:rsidRPr="000160A6" w:rsidRDefault="00230545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30545" w:rsidRDefault="00230545" w:rsidP="00572DBB">
            <w:pPr>
              <w:jc w:val="center"/>
              <w:rPr>
                <w:rFonts w:ascii="Tw Cen MT" w:hAnsi="Tw Cen MT"/>
                <w:sz w:val="24"/>
              </w:rPr>
            </w:pPr>
          </w:p>
          <w:p w:rsidR="00B43F64" w:rsidRPr="000160A6" w:rsidRDefault="00B43F64" w:rsidP="00572DBB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 letter from the hospital.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30545" w:rsidRPr="000160A6" w:rsidRDefault="00230545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30545" w:rsidRDefault="00230545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B43F64" w:rsidRPr="00B43F64" w:rsidRDefault="00B43F64" w:rsidP="00572DBB">
            <w:pPr>
              <w:jc w:val="center"/>
              <w:rPr>
                <w:rFonts w:ascii="Tw Cen MT" w:hAnsi="Tw Cen MT"/>
                <w:sz w:val="24"/>
              </w:rPr>
            </w:pPr>
            <w:r w:rsidRPr="00B43F64">
              <w:rPr>
                <w:rFonts w:ascii="Tw Cen MT" w:hAnsi="Tw Cen MT"/>
                <w:sz w:val="24"/>
              </w:rPr>
              <w:t>Antonyms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30545" w:rsidRPr="000160A6" w:rsidRDefault="00230545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B43F64" w:rsidRDefault="00B43F64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</w:p>
          <w:p w:rsidR="00B43F64" w:rsidRPr="00B43F64" w:rsidRDefault="00B43F64" w:rsidP="00B43F64">
            <w:pPr>
              <w:jc w:val="center"/>
              <w:rPr>
                <w:rFonts w:ascii="Tw Cen MT" w:hAnsi="Tw Cen MT"/>
                <w:sz w:val="24"/>
              </w:rPr>
            </w:pPr>
            <w:r w:rsidRPr="00B43F64">
              <w:rPr>
                <w:rFonts w:ascii="Tw Cen MT" w:hAnsi="Tw Cen MT"/>
                <w:sz w:val="24"/>
              </w:rPr>
              <w:t>Punctuation</w:t>
            </w:r>
          </w:p>
        </w:tc>
        <w:tc>
          <w:tcPr>
            <w:tcW w:w="2933" w:type="dxa"/>
            <w:shd w:val="clear" w:color="auto" w:fill="DAEEF3" w:themeFill="accent5" w:themeFillTint="33"/>
          </w:tcPr>
          <w:p w:rsidR="00230545" w:rsidRDefault="00230545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R.E.</w:t>
            </w:r>
            <w:r>
              <w:rPr>
                <w:rFonts w:ascii="Tw Cen MT" w:hAnsi="Tw Cen MT"/>
                <w:b/>
                <w:sz w:val="24"/>
              </w:rPr>
              <w:t xml:space="preserve"> </w:t>
            </w:r>
          </w:p>
          <w:p w:rsidR="00230545" w:rsidRDefault="00FB6F34" w:rsidP="005C30F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How can I care for my community? Find out about a local charity in Borehamwood and what they do.</w:t>
            </w:r>
          </w:p>
          <w:p w:rsidR="00EB0694" w:rsidRPr="000160A6" w:rsidRDefault="00EB0694" w:rsidP="005C30F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2DO available</w:t>
            </w:r>
          </w:p>
        </w:tc>
      </w:tr>
      <w:tr w:rsidR="00230545" w:rsidRPr="00B13178" w:rsidTr="00572DBB">
        <w:tc>
          <w:tcPr>
            <w:tcW w:w="932" w:type="dxa"/>
            <w:shd w:val="clear" w:color="auto" w:fill="E5DFEC" w:themeFill="accent4" w:themeFillTint="33"/>
          </w:tcPr>
          <w:p w:rsidR="00230545" w:rsidRPr="00B13178" w:rsidRDefault="00230545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10:30-11</w:t>
            </w:r>
          </w:p>
        </w:tc>
        <w:tc>
          <w:tcPr>
            <w:tcW w:w="14661" w:type="dxa"/>
            <w:gridSpan w:val="5"/>
            <w:shd w:val="clear" w:color="auto" w:fill="E5DFEC" w:themeFill="accent4" w:themeFillTint="33"/>
          </w:tcPr>
          <w:p w:rsidR="00230545" w:rsidRPr="00D54C6C" w:rsidRDefault="00230545" w:rsidP="00572DBB">
            <w:pPr>
              <w:jc w:val="center"/>
              <w:rPr>
                <w:rFonts w:ascii="Tw Cen MT" w:hAnsi="Tw Cen MT"/>
                <w:b/>
              </w:rPr>
            </w:pPr>
            <w:r w:rsidRPr="00D54C6C">
              <w:rPr>
                <w:rFonts w:ascii="Tw Cen MT" w:hAnsi="Tw Cen MT"/>
                <w:b/>
              </w:rPr>
              <w:t>Snack time</w:t>
            </w:r>
            <w:r>
              <w:rPr>
                <w:rFonts w:ascii="Tw Cen MT" w:hAnsi="Tw Cen MT"/>
                <w:b/>
              </w:rPr>
              <w:t>/Movement Break</w:t>
            </w:r>
          </w:p>
          <w:p w:rsidR="00230545" w:rsidRPr="00B13178" w:rsidRDefault="00230545" w:rsidP="00572DB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Keep healthy with a piece of fruit, veggie sticks, yoghurt or cheese and crackers and a drink</w:t>
            </w:r>
          </w:p>
        </w:tc>
      </w:tr>
      <w:tr w:rsidR="00230545" w:rsidRPr="00B13178" w:rsidTr="00572DBB">
        <w:trPr>
          <w:trHeight w:val="1886"/>
        </w:trPr>
        <w:tc>
          <w:tcPr>
            <w:tcW w:w="932" w:type="dxa"/>
            <w:shd w:val="clear" w:color="auto" w:fill="FDE9D9" w:themeFill="accent6" w:themeFillTint="33"/>
          </w:tcPr>
          <w:p w:rsidR="00230545" w:rsidRPr="00B13178" w:rsidRDefault="00230545" w:rsidP="002B6ED5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11-12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30545" w:rsidRPr="000160A6" w:rsidRDefault="00230545" w:rsidP="002B6ED5">
            <w:pPr>
              <w:rPr>
                <w:rFonts w:ascii="Tw Cen MT" w:hAnsi="Tw Cen MT"/>
                <w:sz w:val="24"/>
                <w:szCs w:val="18"/>
              </w:rPr>
            </w:pPr>
            <w:r>
              <w:rPr>
                <w:rFonts w:ascii="Tw Cen MT" w:hAnsi="Tw Cen MT"/>
                <w:sz w:val="24"/>
                <w:szCs w:val="18"/>
              </w:rPr>
              <w:t xml:space="preserve">Video: </w:t>
            </w:r>
            <w:hyperlink r:id="rId9" w:history="1">
              <w:r w:rsidRPr="00472A47">
                <w:rPr>
                  <w:rStyle w:val="Hyperlink"/>
                  <w:rFonts w:ascii="Tw Cen MT" w:hAnsi="Tw Cen MT"/>
                  <w:sz w:val="24"/>
                  <w:szCs w:val="18"/>
                </w:rPr>
                <w:t>Week 8 Day 1</w:t>
              </w:r>
            </w:hyperlink>
          </w:p>
          <w:p w:rsidR="00230545" w:rsidRPr="000160A6" w:rsidRDefault="00230545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230545" w:rsidRPr="000160A6" w:rsidRDefault="00230545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30545" w:rsidRPr="000160A6" w:rsidRDefault="00230545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230545" w:rsidRPr="000160A6" w:rsidRDefault="00230545" w:rsidP="008700A8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30545" w:rsidRPr="000160A6" w:rsidRDefault="00230545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0" w:history="1">
              <w:r w:rsidRPr="00472A47">
                <w:rPr>
                  <w:rStyle w:val="Hyperlink"/>
                  <w:rFonts w:ascii="Tw Cen MT" w:hAnsi="Tw Cen MT"/>
                  <w:sz w:val="24"/>
                </w:rPr>
                <w:t>Week 8 Day 2</w:t>
              </w:r>
            </w:hyperlink>
          </w:p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230545" w:rsidRDefault="00230545" w:rsidP="00944414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30545" w:rsidRDefault="00230545" w:rsidP="00944414">
            <w:pPr>
              <w:rPr>
                <w:rFonts w:ascii="Tw Cen MT" w:hAnsi="Tw Cen MT"/>
                <w:sz w:val="24"/>
                <w:szCs w:val="18"/>
              </w:rPr>
            </w:pPr>
          </w:p>
          <w:p w:rsidR="00230545" w:rsidRPr="000160A6" w:rsidRDefault="00230545" w:rsidP="00944414">
            <w:pPr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30545" w:rsidRPr="000160A6" w:rsidRDefault="00230545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1" w:history="1">
              <w:r w:rsidRPr="00472A47">
                <w:rPr>
                  <w:rStyle w:val="Hyperlink"/>
                  <w:rFonts w:ascii="Tw Cen MT" w:hAnsi="Tw Cen MT"/>
                  <w:sz w:val="24"/>
                </w:rPr>
                <w:t>Week 8 Day 3</w:t>
              </w:r>
            </w:hyperlink>
          </w:p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230545" w:rsidRDefault="00230545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30545" w:rsidRDefault="00230545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230545" w:rsidRPr="000160A6" w:rsidRDefault="00230545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30545" w:rsidRPr="000160A6" w:rsidRDefault="00230545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Video: </w:t>
            </w:r>
            <w:hyperlink r:id="rId12" w:history="1">
              <w:r w:rsidRPr="00472A47">
                <w:rPr>
                  <w:rStyle w:val="Hyperlink"/>
                  <w:rFonts w:ascii="Tw Cen MT" w:hAnsi="Tw Cen MT"/>
                  <w:sz w:val="24"/>
                </w:rPr>
                <w:t>Week 8 Day 4</w:t>
              </w:r>
            </w:hyperlink>
          </w:p>
          <w:p w:rsidR="00230545" w:rsidRPr="000160A6" w:rsidRDefault="00230545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230545" w:rsidRDefault="00230545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30545" w:rsidRDefault="00230545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230545" w:rsidRPr="000160A6" w:rsidRDefault="00230545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3" w:type="dxa"/>
            <w:shd w:val="clear" w:color="auto" w:fill="FDE9D9" w:themeFill="accent6" w:themeFillTint="33"/>
          </w:tcPr>
          <w:p w:rsidR="00230545" w:rsidRDefault="00230545" w:rsidP="002B6ED5">
            <w:pPr>
              <w:jc w:val="center"/>
              <w:rPr>
                <w:rFonts w:ascii="Tw Cen MT" w:hAnsi="Tw Cen MT"/>
                <w:b/>
              </w:rPr>
            </w:pPr>
            <w:r w:rsidRPr="000D1B47">
              <w:rPr>
                <w:rFonts w:ascii="Tw Cen MT" w:hAnsi="Tw Cen MT"/>
                <w:b/>
              </w:rPr>
              <w:t>Maths</w:t>
            </w:r>
            <w:r>
              <w:rPr>
                <w:rFonts w:ascii="Tw Cen MT" w:hAnsi="Tw Cen MT"/>
                <w:b/>
              </w:rPr>
              <w:t xml:space="preserve"> -Game</w:t>
            </w:r>
          </w:p>
          <w:p w:rsidR="00230545" w:rsidRDefault="003E05CD" w:rsidP="00A57C57">
            <w:pPr>
              <w:jc w:val="center"/>
            </w:pPr>
            <w:r>
              <w:t>Scavenger hunt write down the answers to 2 3 5 10 times tables.  Hide around the house then the children hunt these.  Then give the answer.</w:t>
            </w:r>
          </w:p>
        </w:tc>
      </w:tr>
      <w:tr w:rsidR="00230545" w:rsidRPr="00B13178" w:rsidTr="00572DBB">
        <w:tc>
          <w:tcPr>
            <w:tcW w:w="932" w:type="dxa"/>
          </w:tcPr>
          <w:p w:rsidR="00230545" w:rsidRPr="00B13178" w:rsidRDefault="00230545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12-1</w:t>
            </w:r>
          </w:p>
        </w:tc>
        <w:tc>
          <w:tcPr>
            <w:tcW w:w="2932" w:type="dxa"/>
          </w:tcPr>
          <w:p w:rsidR="00230545" w:rsidRPr="00665BEF" w:rsidRDefault="00230545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230545" w:rsidRPr="00665BEF" w:rsidRDefault="00230545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230545" w:rsidRPr="00665BEF" w:rsidRDefault="00230545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230545" w:rsidRPr="00665BEF" w:rsidRDefault="00230545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3" w:type="dxa"/>
          </w:tcPr>
          <w:p w:rsidR="00230545" w:rsidRPr="00665BEF" w:rsidRDefault="00230545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</w:tr>
      <w:tr w:rsidR="00230545" w:rsidRPr="00B13178" w:rsidTr="000160A6">
        <w:trPr>
          <w:trHeight w:val="1591"/>
        </w:trPr>
        <w:tc>
          <w:tcPr>
            <w:tcW w:w="932" w:type="dxa"/>
            <w:shd w:val="clear" w:color="auto" w:fill="DDD9C3" w:themeFill="background2" w:themeFillShade="E6"/>
          </w:tcPr>
          <w:p w:rsidR="00230545" w:rsidRPr="00B13178" w:rsidRDefault="00230545" w:rsidP="00235448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1-1:30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C04AB" w:rsidRPr="000160A6" w:rsidRDefault="005C04AB" w:rsidP="005C04A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ab/>
            </w:r>
            <w:r>
              <w:rPr>
                <w:rFonts w:ascii="Tw Cen MT" w:hAnsi="Tw Cen MT"/>
                <w:sz w:val="24"/>
              </w:rPr>
              <w:t xml:space="preserve"> Charlie and the Camper Van Chapter 4</w:t>
            </w:r>
          </w:p>
          <w:p w:rsidR="00230545" w:rsidRPr="000160A6" w:rsidRDefault="005C04AB" w:rsidP="005C04A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C04AB" w:rsidRPr="000160A6" w:rsidRDefault="005C04AB" w:rsidP="005C04A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ab/>
            </w:r>
            <w:r>
              <w:rPr>
                <w:rFonts w:ascii="Tw Cen MT" w:hAnsi="Tw Cen MT"/>
                <w:sz w:val="24"/>
              </w:rPr>
              <w:t xml:space="preserve"> Charlie and the Camper Van Chapter 5</w:t>
            </w:r>
          </w:p>
          <w:p w:rsidR="00230545" w:rsidRPr="000160A6" w:rsidRDefault="005C04AB" w:rsidP="005C04AB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2do 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0545" w:rsidRPr="000160A6" w:rsidRDefault="005C04AB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A Village Full of Vegetables</w:t>
            </w:r>
            <w:r w:rsidR="00230545">
              <w:rPr>
                <w:rFonts w:ascii="Tw Cen MT" w:hAnsi="Tw Cen MT"/>
                <w:sz w:val="24"/>
              </w:rPr>
              <w:t xml:space="preserve"> Chapter 1</w:t>
            </w:r>
          </w:p>
          <w:p w:rsidR="00230545" w:rsidRPr="000160A6" w:rsidRDefault="0023054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0545" w:rsidRPr="000160A6" w:rsidRDefault="005C04AB" w:rsidP="00F443BD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A Village Full of Vegetables </w:t>
            </w:r>
            <w:r w:rsidR="00230545">
              <w:rPr>
                <w:rFonts w:ascii="Tw Cen MT" w:hAnsi="Tw Cen MT"/>
                <w:sz w:val="24"/>
              </w:rPr>
              <w:t>Chapter 2</w:t>
            </w:r>
          </w:p>
          <w:p w:rsidR="00230545" w:rsidRPr="000160A6" w:rsidRDefault="0023054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3" w:type="dxa"/>
            <w:shd w:val="clear" w:color="auto" w:fill="DDD9C3" w:themeFill="background2" w:themeFillShade="E6"/>
          </w:tcPr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0545" w:rsidRPr="000160A6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5C04AB" w:rsidRDefault="005C04AB" w:rsidP="005C04AB">
            <w:pPr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A Village Full of Vegetables </w:t>
            </w:r>
          </w:p>
          <w:p w:rsidR="00230545" w:rsidRPr="000160A6" w:rsidRDefault="00230545" w:rsidP="00F443BD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Chapter 3</w:t>
            </w:r>
          </w:p>
          <w:p w:rsidR="00230545" w:rsidRPr="000160A6" w:rsidRDefault="0023054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</w:tr>
      <w:tr w:rsidR="00230545" w:rsidRPr="00B13178" w:rsidTr="00572DBB">
        <w:tc>
          <w:tcPr>
            <w:tcW w:w="932" w:type="dxa"/>
            <w:shd w:val="clear" w:color="auto" w:fill="F7F8BE"/>
          </w:tcPr>
          <w:p w:rsidR="00230545" w:rsidRPr="00B13178" w:rsidRDefault="00230545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1:30- 2:30</w:t>
            </w:r>
          </w:p>
        </w:tc>
        <w:tc>
          <w:tcPr>
            <w:tcW w:w="2932" w:type="dxa"/>
            <w:shd w:val="clear" w:color="auto" w:fill="F7F8BE"/>
          </w:tcPr>
          <w:p w:rsidR="00230545" w:rsidRDefault="00230545" w:rsidP="008140EF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230545" w:rsidRPr="00A84E83" w:rsidRDefault="00A84E83" w:rsidP="00F06EF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Read about the rainforest and palm oil.  Write down three facts you have </w:t>
            </w:r>
            <w:r>
              <w:rPr>
                <w:rFonts w:ascii="Tw Cen MT" w:hAnsi="Tw Cen MT"/>
                <w:sz w:val="24"/>
              </w:rPr>
              <w:lastRenderedPageBreak/>
              <w:t xml:space="preserve">learned. </w:t>
            </w:r>
          </w:p>
        </w:tc>
        <w:tc>
          <w:tcPr>
            <w:tcW w:w="2932" w:type="dxa"/>
            <w:shd w:val="clear" w:color="auto" w:fill="F7F8BE"/>
          </w:tcPr>
          <w:p w:rsidR="00230545" w:rsidRDefault="00230545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1456DE" w:rsidRPr="001456DE" w:rsidRDefault="001456DE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Play some rainforest games online and learn at the same time! </w:t>
            </w:r>
            <w:r>
              <w:t xml:space="preserve"> </w:t>
            </w:r>
            <w:hyperlink r:id="rId13" w:history="1">
              <w:r>
                <w:rPr>
                  <w:rStyle w:val="Hyperlink"/>
                </w:rPr>
                <w:t>https://www.rainforest-alliance.org/kids</w:t>
              </w:r>
            </w:hyperlink>
          </w:p>
          <w:p w:rsidR="00230545" w:rsidRPr="000160A6" w:rsidRDefault="00230545" w:rsidP="00572DBB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932" w:type="dxa"/>
            <w:shd w:val="clear" w:color="auto" w:fill="F7F8BE"/>
          </w:tcPr>
          <w:p w:rsidR="001456DE" w:rsidRDefault="001456DE" w:rsidP="001456DE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1456DE" w:rsidRPr="00CB184F" w:rsidRDefault="00CB184F" w:rsidP="00CB184F">
            <w:pPr>
              <w:jc w:val="center"/>
              <w:rPr>
                <w:b/>
              </w:rPr>
            </w:pPr>
            <w:r w:rsidRPr="00CB184F">
              <w:rPr>
                <w:b/>
              </w:rPr>
              <w:t>PE</w:t>
            </w:r>
          </w:p>
          <w:p w:rsidR="00230545" w:rsidRPr="001D0FE2" w:rsidRDefault="00B43F64" w:rsidP="001D0FE2">
            <w:hyperlink r:id="rId14" w:history="1">
              <w:r w:rsidR="001456DE">
                <w:rPr>
                  <w:rStyle w:val="Hyperlink"/>
                </w:rPr>
                <w:t>https://family.gonoodle.com/activities/roar</w:t>
              </w:r>
            </w:hyperlink>
          </w:p>
        </w:tc>
        <w:tc>
          <w:tcPr>
            <w:tcW w:w="2932" w:type="dxa"/>
            <w:shd w:val="clear" w:color="auto" w:fill="F7F8BE"/>
          </w:tcPr>
          <w:p w:rsidR="004725A3" w:rsidRDefault="004725A3" w:rsidP="004725A3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230545" w:rsidRPr="004725A3" w:rsidRDefault="00CB184F" w:rsidP="00CB184F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sz w:val="24"/>
              </w:rPr>
              <w:t>Make a paper plate parrot</w:t>
            </w:r>
            <w:r w:rsidR="004725A3">
              <w:rPr>
                <w:noProof/>
                <w:lang w:eastAsia="en-GB"/>
              </w:rPr>
              <w:lastRenderedPageBreak/>
              <w:drawing>
                <wp:inline distT="0" distB="0" distL="0" distR="0" wp14:anchorId="357A4499" wp14:editId="2EA683AA">
                  <wp:extent cx="1747883" cy="1773141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06" cy="177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shd w:val="clear" w:color="auto" w:fill="F7F8BE"/>
          </w:tcPr>
          <w:p w:rsidR="00230545" w:rsidRDefault="00230545" w:rsidP="004E0C49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 w:rsidRPr="000160A6">
              <w:rPr>
                <w:rFonts w:ascii="Tw Cen MT" w:hAnsi="Tw Cen MT"/>
                <w:b/>
                <w:sz w:val="24"/>
                <w:szCs w:val="20"/>
              </w:rPr>
              <w:lastRenderedPageBreak/>
              <w:t>Friday Fun Challenge</w:t>
            </w:r>
          </w:p>
          <w:p w:rsidR="00230545" w:rsidRDefault="00AA4AEE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1000 steps challenge</w:t>
            </w:r>
          </w:p>
          <w:p w:rsidR="00AA4AEE" w:rsidRDefault="00AA4AEE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 xml:space="preserve">Can you get 1000 steps in this weekend by walking, </w:t>
            </w:r>
            <w:r>
              <w:rPr>
                <w:rFonts w:ascii="Tw Cen MT" w:hAnsi="Tw Cen MT"/>
                <w:sz w:val="24"/>
                <w:szCs w:val="20"/>
              </w:rPr>
              <w:lastRenderedPageBreak/>
              <w:t xml:space="preserve">climbing stairs, doing star jumps </w:t>
            </w:r>
            <w:proofErr w:type="spellStart"/>
            <w:r>
              <w:rPr>
                <w:rFonts w:ascii="Tw Cen MT" w:hAnsi="Tw Cen MT"/>
                <w:sz w:val="24"/>
                <w:szCs w:val="20"/>
              </w:rPr>
              <w:t>etc</w:t>
            </w:r>
            <w:proofErr w:type="spellEnd"/>
          </w:p>
          <w:p w:rsidR="00230545" w:rsidRPr="00A821A0" w:rsidRDefault="00230545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</w:tc>
      </w:tr>
    </w:tbl>
    <w:p w:rsidR="0074047E" w:rsidRDefault="0074047E">
      <w:pPr>
        <w:rPr>
          <w:rFonts w:ascii="Tw Cen MT" w:hAnsi="Tw Cen MT"/>
        </w:rPr>
      </w:pPr>
    </w:p>
    <w:p w:rsidR="00931285" w:rsidRDefault="007B7607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420.75pt" o:ole="">
            <v:imagedata r:id="rId16" o:title=""/>
          </v:shape>
          <o:OLEObject Type="Embed" ProgID="AcroExch.Document.DC" ShapeID="_x0000_i1025" DrawAspect="Content" ObjectID="_1654078469" r:id="rId17"/>
        </w:object>
      </w:r>
    </w:p>
    <w:p w:rsidR="007B7607" w:rsidRDefault="007B7607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6" type="#_x0000_t75" style="width:595.4pt;height:420.75pt" o:ole="">
            <v:imagedata r:id="rId18" o:title=""/>
          </v:shape>
          <o:OLEObject Type="Embed" ProgID="AcroExch.Document.DC" ShapeID="_x0000_i1026" DrawAspect="Content" ObjectID="_1654078470" r:id="rId19"/>
        </w:object>
      </w: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7" type="#_x0000_t75" style="width:595.4pt;height:420.75pt" o:ole="">
            <v:imagedata r:id="rId20" o:title=""/>
          </v:shape>
          <o:OLEObject Type="Embed" ProgID="AcroExch.Document.DC" ShapeID="_x0000_i1027" DrawAspect="Content" ObjectID="_1654078471" r:id="rId21"/>
        </w:object>
      </w:r>
    </w:p>
    <w:p w:rsidR="007B7607" w:rsidRDefault="007B7607">
      <w:pPr>
        <w:rPr>
          <w:rFonts w:ascii="Tw Cen MT" w:hAnsi="Tw Cen MT"/>
        </w:rPr>
      </w:pPr>
    </w:p>
    <w:p w:rsidR="007B7607" w:rsidRDefault="007B7607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8" type="#_x0000_t75" style="width:595.4pt;height:420.75pt" o:ole="">
            <v:imagedata r:id="rId22" o:title=""/>
          </v:shape>
          <o:OLEObject Type="Embed" ProgID="AcroExch.Document.DC" ShapeID="_x0000_i1028" DrawAspect="Content" ObjectID="_1654078472" r:id="rId23"/>
        </w:object>
      </w: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</w:p>
    <w:p w:rsidR="00686D56" w:rsidRDefault="00686D56">
      <w:pPr>
        <w:rPr>
          <w:rFonts w:ascii="Tw Cen MT" w:hAnsi="Tw Cen MT"/>
        </w:rPr>
      </w:pPr>
    </w:p>
    <w:p w:rsidR="00686D56" w:rsidRPr="00B13178" w:rsidRDefault="00686D56">
      <w:pPr>
        <w:rPr>
          <w:rFonts w:ascii="Tw Cen MT" w:hAnsi="Tw Cen MT"/>
        </w:rPr>
      </w:pPr>
    </w:p>
    <w:sectPr w:rsidR="00686D56" w:rsidRPr="00B13178" w:rsidSect="00572DBB">
      <w:head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78" w:rsidRDefault="00B13178" w:rsidP="00B13178">
      <w:pPr>
        <w:spacing w:after="0" w:line="240" w:lineRule="auto"/>
      </w:pPr>
      <w:r>
        <w:separator/>
      </w:r>
    </w:p>
  </w:endnote>
  <w:end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78" w:rsidRDefault="00B13178" w:rsidP="00B13178">
      <w:pPr>
        <w:spacing w:after="0" w:line="240" w:lineRule="auto"/>
      </w:pPr>
      <w:r>
        <w:separator/>
      </w:r>
    </w:p>
  </w:footnote>
  <w:foot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8" w:rsidRDefault="00B13178">
    <w:pPr>
      <w:pStyle w:val="Header"/>
    </w:pPr>
    <w:r>
      <w:t>Home Learning Timetable</w:t>
    </w:r>
    <w:r w:rsidR="004966C5">
      <w:t xml:space="preserve">:  Monday </w:t>
    </w:r>
    <w:r w:rsidR="007533CB">
      <w:t>22</w:t>
    </w:r>
    <w:r w:rsidR="007533CB" w:rsidRPr="007533CB">
      <w:rPr>
        <w:vertAlign w:val="superscript"/>
      </w:rPr>
      <w:t>nd</w:t>
    </w:r>
    <w:r w:rsidR="007533CB">
      <w:t xml:space="preserve"> </w:t>
    </w:r>
    <w:r w:rsidR="00F72D83">
      <w:t xml:space="preserve"> </w:t>
    </w:r>
    <w:r w:rsidR="004966C5">
      <w:t xml:space="preserve"> June</w:t>
    </w:r>
    <w:r w:rsidR="000E3D23"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77C9"/>
    <w:multiLevelType w:val="multilevel"/>
    <w:tmpl w:val="6AC2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D1332"/>
    <w:multiLevelType w:val="hybridMultilevel"/>
    <w:tmpl w:val="4A668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74E89"/>
    <w:multiLevelType w:val="hybridMultilevel"/>
    <w:tmpl w:val="A10E0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C3"/>
    <w:rsid w:val="000037C3"/>
    <w:rsid w:val="000160A6"/>
    <w:rsid w:val="0004296D"/>
    <w:rsid w:val="00047C27"/>
    <w:rsid w:val="00074F9C"/>
    <w:rsid w:val="00087EBB"/>
    <w:rsid w:val="0009356D"/>
    <w:rsid w:val="000A336B"/>
    <w:rsid w:val="000A4FC0"/>
    <w:rsid w:val="000D4571"/>
    <w:rsid w:val="000E0A18"/>
    <w:rsid w:val="000E3D23"/>
    <w:rsid w:val="0010250B"/>
    <w:rsid w:val="00144743"/>
    <w:rsid w:val="001456DE"/>
    <w:rsid w:val="00146A5C"/>
    <w:rsid w:val="001932E8"/>
    <w:rsid w:val="001D0FE2"/>
    <w:rsid w:val="001D7D33"/>
    <w:rsid w:val="002200CF"/>
    <w:rsid w:val="00230545"/>
    <w:rsid w:val="00235448"/>
    <w:rsid w:val="00236689"/>
    <w:rsid w:val="00254726"/>
    <w:rsid w:val="0027393D"/>
    <w:rsid w:val="00283948"/>
    <w:rsid w:val="002B6ED5"/>
    <w:rsid w:val="002C0C80"/>
    <w:rsid w:val="002E28F2"/>
    <w:rsid w:val="00322C2F"/>
    <w:rsid w:val="0034572C"/>
    <w:rsid w:val="003579F6"/>
    <w:rsid w:val="00390381"/>
    <w:rsid w:val="003959A1"/>
    <w:rsid w:val="00396DEE"/>
    <w:rsid w:val="003A16DA"/>
    <w:rsid w:val="003E05CD"/>
    <w:rsid w:val="00402702"/>
    <w:rsid w:val="00414D33"/>
    <w:rsid w:val="00443A9A"/>
    <w:rsid w:val="00450090"/>
    <w:rsid w:val="00461022"/>
    <w:rsid w:val="004725A3"/>
    <w:rsid w:val="00472A47"/>
    <w:rsid w:val="00487C7C"/>
    <w:rsid w:val="004966C5"/>
    <w:rsid w:val="004E0C49"/>
    <w:rsid w:val="004E6ADC"/>
    <w:rsid w:val="0056190B"/>
    <w:rsid w:val="005703F4"/>
    <w:rsid w:val="00572DBB"/>
    <w:rsid w:val="00594C66"/>
    <w:rsid w:val="005A3742"/>
    <w:rsid w:val="005C04AB"/>
    <w:rsid w:val="005C30F5"/>
    <w:rsid w:val="00631281"/>
    <w:rsid w:val="00633160"/>
    <w:rsid w:val="00654095"/>
    <w:rsid w:val="00654584"/>
    <w:rsid w:val="00665BEF"/>
    <w:rsid w:val="006677C3"/>
    <w:rsid w:val="00672FCA"/>
    <w:rsid w:val="00674770"/>
    <w:rsid w:val="00686492"/>
    <w:rsid w:val="00686D56"/>
    <w:rsid w:val="006B663A"/>
    <w:rsid w:val="006E16C0"/>
    <w:rsid w:val="0074047E"/>
    <w:rsid w:val="0074747C"/>
    <w:rsid w:val="007533CB"/>
    <w:rsid w:val="00790054"/>
    <w:rsid w:val="007B7607"/>
    <w:rsid w:val="007E17D2"/>
    <w:rsid w:val="007E337C"/>
    <w:rsid w:val="008140EF"/>
    <w:rsid w:val="0081732A"/>
    <w:rsid w:val="00856F4C"/>
    <w:rsid w:val="008700A8"/>
    <w:rsid w:val="008A59A1"/>
    <w:rsid w:val="008D6630"/>
    <w:rsid w:val="008E256F"/>
    <w:rsid w:val="009144FD"/>
    <w:rsid w:val="00931285"/>
    <w:rsid w:val="00933589"/>
    <w:rsid w:val="00944414"/>
    <w:rsid w:val="009801FD"/>
    <w:rsid w:val="009D19C4"/>
    <w:rsid w:val="009F0A95"/>
    <w:rsid w:val="00A45E10"/>
    <w:rsid w:val="00A57C57"/>
    <w:rsid w:val="00A667CE"/>
    <w:rsid w:val="00A821A0"/>
    <w:rsid w:val="00A84E83"/>
    <w:rsid w:val="00AA3442"/>
    <w:rsid w:val="00AA4AEE"/>
    <w:rsid w:val="00AB7082"/>
    <w:rsid w:val="00AD77E9"/>
    <w:rsid w:val="00B13178"/>
    <w:rsid w:val="00B34BB7"/>
    <w:rsid w:val="00B43F64"/>
    <w:rsid w:val="00BA7537"/>
    <w:rsid w:val="00BC769D"/>
    <w:rsid w:val="00BE1F4B"/>
    <w:rsid w:val="00C65DE6"/>
    <w:rsid w:val="00C96A17"/>
    <w:rsid w:val="00CB184F"/>
    <w:rsid w:val="00D11355"/>
    <w:rsid w:val="00D147FA"/>
    <w:rsid w:val="00D14E7E"/>
    <w:rsid w:val="00D43E63"/>
    <w:rsid w:val="00D54C6C"/>
    <w:rsid w:val="00D747FD"/>
    <w:rsid w:val="00D83108"/>
    <w:rsid w:val="00DD4D41"/>
    <w:rsid w:val="00DE5D8A"/>
    <w:rsid w:val="00E50246"/>
    <w:rsid w:val="00E925E6"/>
    <w:rsid w:val="00EB0694"/>
    <w:rsid w:val="00EC3F9B"/>
    <w:rsid w:val="00EF3AB9"/>
    <w:rsid w:val="00F05BDD"/>
    <w:rsid w:val="00F06EF8"/>
    <w:rsid w:val="00F10F85"/>
    <w:rsid w:val="00F240C4"/>
    <w:rsid w:val="00F443BD"/>
    <w:rsid w:val="00F601B5"/>
    <w:rsid w:val="00F72D83"/>
    <w:rsid w:val="00F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ainforest-alliance.org/kids" TargetMode="External"/><Relationship Id="rId18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hyperlink" Target="https://vimeo.com/428007983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28007909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oleObject" Target="embeddings/oleObject4.bin"/><Relationship Id="rId10" Type="http://schemas.openxmlformats.org/officeDocument/2006/relationships/hyperlink" Target="https://vimeo.com/428007789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https://vimeo.com/428007654" TargetMode="External"/><Relationship Id="rId14" Type="http://schemas.openxmlformats.org/officeDocument/2006/relationships/hyperlink" Target="https://family.gonoodle.com/activities/roar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EB3FA-97CA-4DD9-BE56-983864AB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A15FC44A</Template>
  <TotalTime>227</TotalTime>
  <Pages>7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16</cp:revision>
  <dcterms:created xsi:type="dcterms:W3CDTF">2020-06-15T11:05:00Z</dcterms:created>
  <dcterms:modified xsi:type="dcterms:W3CDTF">2020-06-19T12:28:00Z</dcterms:modified>
</cp:coreProperties>
</file>