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374"/>
        <w:tblW w:w="15593" w:type="dxa"/>
        <w:tblLayout w:type="fixed"/>
        <w:tblLook w:val="04A0" w:firstRow="1" w:lastRow="0" w:firstColumn="1" w:lastColumn="0" w:noHBand="0" w:noVBand="1"/>
      </w:tblPr>
      <w:tblGrid>
        <w:gridCol w:w="932"/>
        <w:gridCol w:w="2932"/>
        <w:gridCol w:w="2932"/>
        <w:gridCol w:w="2932"/>
        <w:gridCol w:w="2932"/>
        <w:gridCol w:w="2933"/>
      </w:tblGrid>
      <w:tr w:rsidR="000037C3" w:rsidRPr="00B13178" w:rsidTr="00572DBB">
        <w:tc>
          <w:tcPr>
            <w:tcW w:w="932" w:type="dxa"/>
          </w:tcPr>
          <w:p w:rsidR="000037C3" w:rsidRPr="00B13178" w:rsidRDefault="000037C3" w:rsidP="00572DBB">
            <w:pPr>
              <w:rPr>
                <w:rFonts w:ascii="Tw Cen MT" w:hAnsi="Tw Cen MT"/>
              </w:rPr>
            </w:pP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Monday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Tuesday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Wednesday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Thursday</w:t>
            </w:r>
          </w:p>
        </w:tc>
        <w:tc>
          <w:tcPr>
            <w:tcW w:w="2933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Friday</w:t>
            </w:r>
          </w:p>
        </w:tc>
      </w:tr>
      <w:tr w:rsidR="00254726" w:rsidRPr="00B13178" w:rsidTr="001D7D33">
        <w:trPr>
          <w:trHeight w:val="2434"/>
        </w:trPr>
        <w:tc>
          <w:tcPr>
            <w:tcW w:w="932" w:type="dxa"/>
            <w:shd w:val="clear" w:color="auto" w:fill="EAF1DD" w:themeFill="accent3" w:themeFillTint="33"/>
          </w:tcPr>
          <w:p w:rsidR="00254726" w:rsidRPr="00B13178" w:rsidRDefault="00254726" w:rsidP="0025472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9-9:15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 w:rsidRPr="00254726">
              <w:rPr>
                <w:rFonts w:ascii="Tw Cen MT" w:hAnsi="Tw Cen MT"/>
                <w:u w:val="none"/>
              </w:rPr>
              <w:t xml:space="preserve">angel </w:t>
            </w:r>
            <w:r>
              <w:rPr>
                <w:rFonts w:ascii="Tw Cen MT" w:hAnsi="Tw Cen MT"/>
                <w:u w:val="none"/>
              </w:rPr>
              <w:t xml:space="preserve">    </w:t>
            </w:r>
            <w:r w:rsidRPr="00254726">
              <w:rPr>
                <w:rFonts w:ascii="Tw Cen MT" w:hAnsi="Tw Cen MT"/>
                <w:u w:val="none"/>
              </w:rPr>
              <w:t>camel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j</w:t>
            </w:r>
            <w:r w:rsidRPr="00254726">
              <w:rPr>
                <w:rFonts w:ascii="Tw Cen MT" w:hAnsi="Tw Cen MT"/>
                <w:u w:val="none"/>
              </w:rPr>
              <w:t>ewel</w:t>
            </w:r>
            <w:r>
              <w:rPr>
                <w:rFonts w:ascii="Tw Cen MT" w:hAnsi="Tw Cen MT"/>
                <w:u w:val="none"/>
              </w:rPr>
              <w:t xml:space="preserve">     </w:t>
            </w:r>
            <w:r w:rsidRPr="00254726">
              <w:rPr>
                <w:rFonts w:ascii="Tw Cen MT" w:hAnsi="Tw Cen MT"/>
                <w:u w:val="none"/>
              </w:rPr>
              <w:t xml:space="preserve"> tunnel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v</w:t>
            </w:r>
            <w:r w:rsidRPr="00254726">
              <w:rPr>
                <w:rFonts w:ascii="Tw Cen MT" w:hAnsi="Tw Cen MT"/>
                <w:u w:val="none"/>
              </w:rPr>
              <w:t>owel</w:t>
            </w:r>
            <w:r>
              <w:rPr>
                <w:rFonts w:ascii="Tw Cen MT" w:hAnsi="Tw Cen MT"/>
                <w:u w:val="none"/>
              </w:rPr>
              <w:t xml:space="preserve">    </w:t>
            </w:r>
            <w:r w:rsidRPr="00254726">
              <w:rPr>
                <w:rFonts w:ascii="Tw Cen MT" w:hAnsi="Tw Cen MT"/>
                <w:u w:val="none"/>
              </w:rPr>
              <w:t xml:space="preserve"> eye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m</w:t>
            </w:r>
            <w:r w:rsidRPr="00254726">
              <w:rPr>
                <w:rFonts w:ascii="Tw Cen MT" w:hAnsi="Tw Cen MT"/>
                <w:u w:val="none"/>
              </w:rPr>
              <w:t>agical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254726">
              <w:rPr>
                <w:rFonts w:ascii="Tw Cen MT" w:hAnsi="Tw Cen MT"/>
                <w:u w:val="none"/>
              </w:rPr>
              <w:t xml:space="preserve"> hospital</w:t>
            </w:r>
            <w:r>
              <w:rPr>
                <w:rFonts w:ascii="Tw Cen MT" w:hAnsi="Tw Cen MT"/>
                <w:u w:val="none"/>
              </w:rPr>
              <w:t xml:space="preserve"> animal   </w:t>
            </w:r>
            <w:r w:rsidRPr="00254726">
              <w:rPr>
                <w:rFonts w:ascii="Tw Cen MT" w:hAnsi="Tw Cen MT"/>
                <w:u w:val="none"/>
              </w:rPr>
              <w:t>total</w:t>
            </w:r>
          </w:p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</w:p>
          <w:p w:rsidR="00254726" w:rsidRPr="00B13178" w:rsidRDefault="00254726" w:rsidP="00254726">
            <w:pPr>
              <w:pStyle w:val="Subtitle"/>
              <w:rPr>
                <w:rFonts w:ascii="Tw Cen MT" w:hAnsi="Tw Cen MT"/>
              </w:rPr>
            </w:pPr>
          </w:p>
        </w:tc>
        <w:tc>
          <w:tcPr>
            <w:tcW w:w="2932" w:type="dxa"/>
            <w:shd w:val="clear" w:color="auto" w:fill="EAF1DD" w:themeFill="accent3" w:themeFillTint="33"/>
          </w:tcPr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 w:rsidRPr="00254726">
              <w:rPr>
                <w:rFonts w:ascii="Tw Cen MT" w:hAnsi="Tw Cen MT"/>
                <w:u w:val="none"/>
              </w:rPr>
              <w:t xml:space="preserve">angel </w:t>
            </w:r>
            <w:r>
              <w:rPr>
                <w:rFonts w:ascii="Tw Cen MT" w:hAnsi="Tw Cen MT"/>
                <w:u w:val="none"/>
              </w:rPr>
              <w:t xml:space="preserve">    </w:t>
            </w:r>
            <w:r w:rsidRPr="00254726">
              <w:rPr>
                <w:rFonts w:ascii="Tw Cen MT" w:hAnsi="Tw Cen MT"/>
                <w:u w:val="none"/>
              </w:rPr>
              <w:t>camel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j</w:t>
            </w:r>
            <w:r w:rsidRPr="00254726">
              <w:rPr>
                <w:rFonts w:ascii="Tw Cen MT" w:hAnsi="Tw Cen MT"/>
                <w:u w:val="none"/>
              </w:rPr>
              <w:t>ewel</w:t>
            </w:r>
            <w:r>
              <w:rPr>
                <w:rFonts w:ascii="Tw Cen MT" w:hAnsi="Tw Cen MT"/>
                <w:u w:val="none"/>
              </w:rPr>
              <w:t xml:space="preserve">     </w:t>
            </w:r>
            <w:r w:rsidRPr="00254726">
              <w:rPr>
                <w:rFonts w:ascii="Tw Cen MT" w:hAnsi="Tw Cen MT"/>
                <w:u w:val="none"/>
              </w:rPr>
              <w:t xml:space="preserve"> tunnel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v</w:t>
            </w:r>
            <w:r w:rsidRPr="00254726">
              <w:rPr>
                <w:rFonts w:ascii="Tw Cen MT" w:hAnsi="Tw Cen MT"/>
                <w:u w:val="none"/>
              </w:rPr>
              <w:t>owel</w:t>
            </w:r>
            <w:r>
              <w:rPr>
                <w:rFonts w:ascii="Tw Cen MT" w:hAnsi="Tw Cen MT"/>
                <w:u w:val="none"/>
              </w:rPr>
              <w:t xml:space="preserve">    </w:t>
            </w:r>
            <w:r w:rsidRPr="00254726">
              <w:rPr>
                <w:rFonts w:ascii="Tw Cen MT" w:hAnsi="Tw Cen MT"/>
                <w:u w:val="none"/>
              </w:rPr>
              <w:t xml:space="preserve"> eye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m</w:t>
            </w:r>
            <w:r w:rsidRPr="00254726">
              <w:rPr>
                <w:rFonts w:ascii="Tw Cen MT" w:hAnsi="Tw Cen MT"/>
                <w:u w:val="none"/>
              </w:rPr>
              <w:t>agical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254726">
              <w:rPr>
                <w:rFonts w:ascii="Tw Cen MT" w:hAnsi="Tw Cen MT"/>
                <w:u w:val="none"/>
              </w:rPr>
              <w:t xml:space="preserve"> hospital</w:t>
            </w:r>
            <w:r>
              <w:rPr>
                <w:rFonts w:ascii="Tw Cen MT" w:hAnsi="Tw Cen MT"/>
                <w:u w:val="none"/>
              </w:rPr>
              <w:t xml:space="preserve"> animal   </w:t>
            </w:r>
            <w:r w:rsidRPr="00254726">
              <w:rPr>
                <w:rFonts w:ascii="Tw Cen MT" w:hAnsi="Tw Cen MT"/>
                <w:u w:val="none"/>
              </w:rPr>
              <w:t>total</w:t>
            </w:r>
          </w:p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</w:p>
          <w:p w:rsidR="00254726" w:rsidRPr="00B13178" w:rsidRDefault="00254726" w:rsidP="00254726">
            <w:pPr>
              <w:pStyle w:val="Subtitle"/>
              <w:rPr>
                <w:rFonts w:ascii="Tw Cen MT" w:hAnsi="Tw Cen MT"/>
              </w:rPr>
            </w:pPr>
          </w:p>
        </w:tc>
        <w:tc>
          <w:tcPr>
            <w:tcW w:w="2932" w:type="dxa"/>
            <w:shd w:val="clear" w:color="auto" w:fill="EAF1DD" w:themeFill="accent3" w:themeFillTint="33"/>
          </w:tcPr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 w:rsidRPr="00254726">
              <w:rPr>
                <w:rFonts w:ascii="Tw Cen MT" w:hAnsi="Tw Cen MT"/>
                <w:u w:val="none"/>
              </w:rPr>
              <w:t xml:space="preserve">angel </w:t>
            </w:r>
            <w:r>
              <w:rPr>
                <w:rFonts w:ascii="Tw Cen MT" w:hAnsi="Tw Cen MT"/>
                <w:u w:val="none"/>
              </w:rPr>
              <w:t xml:space="preserve">    </w:t>
            </w:r>
            <w:r w:rsidRPr="00254726">
              <w:rPr>
                <w:rFonts w:ascii="Tw Cen MT" w:hAnsi="Tw Cen MT"/>
                <w:u w:val="none"/>
              </w:rPr>
              <w:t>camel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j</w:t>
            </w:r>
            <w:r w:rsidRPr="00254726">
              <w:rPr>
                <w:rFonts w:ascii="Tw Cen MT" w:hAnsi="Tw Cen MT"/>
                <w:u w:val="none"/>
              </w:rPr>
              <w:t>ewel</w:t>
            </w:r>
            <w:r>
              <w:rPr>
                <w:rFonts w:ascii="Tw Cen MT" w:hAnsi="Tw Cen MT"/>
                <w:u w:val="none"/>
              </w:rPr>
              <w:t xml:space="preserve">     </w:t>
            </w:r>
            <w:r w:rsidRPr="00254726">
              <w:rPr>
                <w:rFonts w:ascii="Tw Cen MT" w:hAnsi="Tw Cen MT"/>
                <w:u w:val="none"/>
              </w:rPr>
              <w:t xml:space="preserve"> tunnel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v</w:t>
            </w:r>
            <w:r w:rsidRPr="00254726">
              <w:rPr>
                <w:rFonts w:ascii="Tw Cen MT" w:hAnsi="Tw Cen MT"/>
                <w:u w:val="none"/>
              </w:rPr>
              <w:t>owel</w:t>
            </w:r>
            <w:r>
              <w:rPr>
                <w:rFonts w:ascii="Tw Cen MT" w:hAnsi="Tw Cen MT"/>
                <w:u w:val="none"/>
              </w:rPr>
              <w:t xml:space="preserve">    </w:t>
            </w:r>
            <w:r w:rsidRPr="00254726">
              <w:rPr>
                <w:rFonts w:ascii="Tw Cen MT" w:hAnsi="Tw Cen MT"/>
                <w:u w:val="none"/>
              </w:rPr>
              <w:t xml:space="preserve"> eye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m</w:t>
            </w:r>
            <w:r w:rsidRPr="00254726">
              <w:rPr>
                <w:rFonts w:ascii="Tw Cen MT" w:hAnsi="Tw Cen MT"/>
                <w:u w:val="none"/>
              </w:rPr>
              <w:t>agical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254726">
              <w:rPr>
                <w:rFonts w:ascii="Tw Cen MT" w:hAnsi="Tw Cen MT"/>
                <w:u w:val="none"/>
              </w:rPr>
              <w:t xml:space="preserve"> hospital</w:t>
            </w:r>
            <w:r>
              <w:rPr>
                <w:rFonts w:ascii="Tw Cen MT" w:hAnsi="Tw Cen MT"/>
                <w:u w:val="none"/>
              </w:rPr>
              <w:t xml:space="preserve"> animal   </w:t>
            </w:r>
            <w:r w:rsidRPr="00254726">
              <w:rPr>
                <w:rFonts w:ascii="Tw Cen MT" w:hAnsi="Tw Cen MT"/>
                <w:u w:val="none"/>
              </w:rPr>
              <w:t>total</w:t>
            </w:r>
          </w:p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</w:p>
          <w:p w:rsidR="00254726" w:rsidRPr="00B13178" w:rsidRDefault="00254726" w:rsidP="00254726">
            <w:pPr>
              <w:pStyle w:val="Subtitle"/>
              <w:rPr>
                <w:rFonts w:ascii="Tw Cen MT" w:hAnsi="Tw Cen MT"/>
              </w:rPr>
            </w:pPr>
          </w:p>
        </w:tc>
        <w:tc>
          <w:tcPr>
            <w:tcW w:w="2932" w:type="dxa"/>
            <w:shd w:val="clear" w:color="auto" w:fill="EAF1DD" w:themeFill="accent3" w:themeFillTint="33"/>
          </w:tcPr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254726" w:rsidRDefault="0025472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 w:rsidRPr="00254726">
              <w:rPr>
                <w:rFonts w:ascii="Tw Cen MT" w:hAnsi="Tw Cen MT"/>
                <w:u w:val="none"/>
              </w:rPr>
              <w:t xml:space="preserve">angel </w:t>
            </w:r>
            <w:r>
              <w:rPr>
                <w:rFonts w:ascii="Tw Cen MT" w:hAnsi="Tw Cen MT"/>
                <w:u w:val="none"/>
              </w:rPr>
              <w:t xml:space="preserve">    </w:t>
            </w:r>
            <w:r w:rsidRPr="00254726">
              <w:rPr>
                <w:rFonts w:ascii="Tw Cen MT" w:hAnsi="Tw Cen MT"/>
                <w:u w:val="none"/>
              </w:rPr>
              <w:t>camel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j</w:t>
            </w:r>
            <w:r w:rsidRPr="00254726">
              <w:rPr>
                <w:rFonts w:ascii="Tw Cen MT" w:hAnsi="Tw Cen MT"/>
                <w:u w:val="none"/>
              </w:rPr>
              <w:t>ewel</w:t>
            </w:r>
            <w:r>
              <w:rPr>
                <w:rFonts w:ascii="Tw Cen MT" w:hAnsi="Tw Cen MT"/>
                <w:u w:val="none"/>
              </w:rPr>
              <w:t xml:space="preserve">     </w:t>
            </w:r>
            <w:r w:rsidRPr="00254726">
              <w:rPr>
                <w:rFonts w:ascii="Tw Cen MT" w:hAnsi="Tw Cen MT"/>
                <w:u w:val="none"/>
              </w:rPr>
              <w:t xml:space="preserve"> tunnel</w:t>
            </w:r>
          </w:p>
          <w:p w:rsidR="00254726" w:rsidRPr="00254726" w:rsidRDefault="00254726" w:rsidP="00254726">
            <w:pPr>
              <w:pStyle w:val="Subtitle"/>
              <w:rPr>
                <w:rFonts w:ascii="Tw Cen MT" w:hAnsi="Tw Cen MT"/>
                <w:u w:val="none"/>
              </w:rPr>
            </w:pPr>
            <w:r>
              <w:rPr>
                <w:rFonts w:ascii="Tw Cen MT" w:hAnsi="Tw Cen MT"/>
                <w:u w:val="none"/>
              </w:rPr>
              <w:t>v</w:t>
            </w:r>
            <w:r w:rsidRPr="00254726">
              <w:rPr>
                <w:rFonts w:ascii="Tw Cen MT" w:hAnsi="Tw Cen MT"/>
                <w:u w:val="none"/>
              </w:rPr>
              <w:t>owel</w:t>
            </w:r>
            <w:r>
              <w:rPr>
                <w:rFonts w:ascii="Tw Cen MT" w:hAnsi="Tw Cen MT"/>
                <w:u w:val="none"/>
              </w:rPr>
              <w:t xml:space="preserve">    </w:t>
            </w:r>
            <w:r w:rsidRPr="00254726">
              <w:rPr>
                <w:rFonts w:ascii="Tw Cen MT" w:hAnsi="Tw Cen MT"/>
                <w:u w:val="none"/>
              </w:rPr>
              <w:t xml:space="preserve"> eye</w:t>
            </w:r>
          </w:p>
          <w:p w:rsidR="00254726" w:rsidRPr="00B13178" w:rsidRDefault="00254726" w:rsidP="001D7D33">
            <w:pPr>
              <w:pStyle w:val="Subtitle"/>
              <w:rPr>
                <w:rFonts w:ascii="Tw Cen MT" w:hAnsi="Tw Cen MT"/>
              </w:rPr>
            </w:pPr>
            <w:r>
              <w:rPr>
                <w:rFonts w:ascii="Tw Cen MT" w:hAnsi="Tw Cen MT"/>
                <w:u w:val="none"/>
              </w:rPr>
              <w:t>m</w:t>
            </w:r>
            <w:r w:rsidRPr="00254726">
              <w:rPr>
                <w:rFonts w:ascii="Tw Cen MT" w:hAnsi="Tw Cen MT"/>
                <w:u w:val="none"/>
              </w:rPr>
              <w:t>agical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254726">
              <w:rPr>
                <w:rFonts w:ascii="Tw Cen MT" w:hAnsi="Tw Cen MT"/>
                <w:u w:val="none"/>
              </w:rPr>
              <w:t xml:space="preserve"> hospital</w:t>
            </w:r>
            <w:r>
              <w:rPr>
                <w:rFonts w:ascii="Tw Cen MT" w:hAnsi="Tw Cen MT"/>
                <w:u w:val="none"/>
              </w:rPr>
              <w:t xml:space="preserve"> animal   </w:t>
            </w:r>
            <w:r w:rsidRPr="00254726">
              <w:rPr>
                <w:rFonts w:ascii="Tw Cen MT" w:hAnsi="Tw Cen MT"/>
                <w:u w:val="none"/>
              </w:rPr>
              <w:t>total</w:t>
            </w:r>
            <w:bookmarkStart w:id="0" w:name="_GoBack"/>
            <w:bookmarkEnd w:id="0"/>
          </w:p>
        </w:tc>
        <w:tc>
          <w:tcPr>
            <w:tcW w:w="2933" w:type="dxa"/>
            <w:shd w:val="clear" w:color="auto" w:fill="EAF1DD" w:themeFill="accent3" w:themeFillTint="33"/>
          </w:tcPr>
          <w:p w:rsidR="00254726" w:rsidRDefault="00254726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  <w:r w:rsidRPr="00F05BDD">
              <w:rPr>
                <w:rFonts w:ascii="Tw Cen MT" w:hAnsi="Tw Cen MT"/>
                <w:b/>
                <w:sz w:val="32"/>
              </w:rPr>
              <w:t xml:space="preserve">Spelling Test </w:t>
            </w:r>
          </w:p>
          <w:p w:rsidR="00254726" w:rsidRDefault="00254726" w:rsidP="00254726">
            <w:pPr>
              <w:jc w:val="center"/>
              <w:rPr>
                <w:rFonts w:ascii="Tw Cen MT" w:hAnsi="Tw Cen MT"/>
                <w:b/>
                <w:sz w:val="32"/>
              </w:rPr>
            </w:pPr>
          </w:p>
          <w:p w:rsidR="00254726" w:rsidRPr="00F05BDD" w:rsidRDefault="00254726" w:rsidP="00254726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  <w:sz w:val="32"/>
              </w:rPr>
              <w:t>Log on to Purple Mash or do with a grown up</w:t>
            </w:r>
          </w:p>
        </w:tc>
      </w:tr>
      <w:tr w:rsidR="00254726" w:rsidRPr="00B13178" w:rsidTr="00EF3AB9">
        <w:trPr>
          <w:trHeight w:val="1736"/>
        </w:trPr>
        <w:tc>
          <w:tcPr>
            <w:tcW w:w="932" w:type="dxa"/>
            <w:shd w:val="clear" w:color="auto" w:fill="DAEEF3" w:themeFill="accent5" w:themeFillTint="33"/>
          </w:tcPr>
          <w:p w:rsidR="00254726" w:rsidRPr="00B13178" w:rsidRDefault="00254726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9:15-10:15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254726" w:rsidRDefault="00254726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EF3AB9" w:rsidRPr="00EF3AB9" w:rsidRDefault="00EF3AB9" w:rsidP="00572DBB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Dragon Eggs reading comprehension</w:t>
            </w:r>
          </w:p>
          <w:p w:rsidR="00254726" w:rsidRDefault="00254726" w:rsidP="00BE1F4B">
            <w:pPr>
              <w:jc w:val="center"/>
              <w:rPr>
                <w:rFonts w:ascii="Tw Cen MT" w:hAnsi="Tw Cen MT"/>
                <w:sz w:val="24"/>
              </w:rPr>
            </w:pPr>
          </w:p>
          <w:p w:rsidR="00254726" w:rsidRPr="000160A6" w:rsidRDefault="00254726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See separate folder on the post to download.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254726" w:rsidRPr="000160A6" w:rsidRDefault="00254726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254726" w:rsidRPr="000160A6" w:rsidRDefault="00EF3AB9" w:rsidP="00572DBB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Descriptive writing task about Dragons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254726" w:rsidRPr="000160A6" w:rsidRDefault="00254726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254726" w:rsidRPr="000160A6" w:rsidRDefault="00EF3AB9" w:rsidP="00572DBB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Task about Adjectives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254726" w:rsidRPr="000160A6" w:rsidRDefault="00254726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254726" w:rsidRPr="000160A6" w:rsidRDefault="00EF3AB9" w:rsidP="00572DBB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Task about adverbs</w:t>
            </w:r>
          </w:p>
        </w:tc>
        <w:tc>
          <w:tcPr>
            <w:tcW w:w="2933" w:type="dxa"/>
            <w:shd w:val="clear" w:color="auto" w:fill="DAEEF3" w:themeFill="accent5" w:themeFillTint="33"/>
          </w:tcPr>
          <w:p w:rsidR="00254726" w:rsidRDefault="00254726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R.E.</w:t>
            </w:r>
            <w:r>
              <w:rPr>
                <w:rFonts w:ascii="Tw Cen MT" w:hAnsi="Tw Cen MT"/>
                <w:b/>
                <w:sz w:val="24"/>
              </w:rPr>
              <w:t xml:space="preserve"> </w:t>
            </w:r>
          </w:p>
          <w:p w:rsidR="00254726" w:rsidRPr="000160A6" w:rsidRDefault="00254726" w:rsidP="005C30F5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Rights and responsibilities.  Look at the flash cards and design a poster on paper or Purple Mash.</w:t>
            </w:r>
            <w:r w:rsidRPr="000160A6">
              <w:rPr>
                <w:rFonts w:ascii="Tw Cen MT" w:hAnsi="Tw Cen MT"/>
                <w:sz w:val="24"/>
              </w:rPr>
              <w:t xml:space="preserve"> </w:t>
            </w:r>
          </w:p>
        </w:tc>
      </w:tr>
      <w:tr w:rsidR="00254726" w:rsidRPr="00B13178" w:rsidTr="00572DBB">
        <w:tc>
          <w:tcPr>
            <w:tcW w:w="932" w:type="dxa"/>
            <w:shd w:val="clear" w:color="auto" w:fill="E5DFEC" w:themeFill="accent4" w:themeFillTint="33"/>
          </w:tcPr>
          <w:p w:rsidR="00254726" w:rsidRPr="00B13178" w:rsidRDefault="00254726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10:30-11</w:t>
            </w:r>
          </w:p>
        </w:tc>
        <w:tc>
          <w:tcPr>
            <w:tcW w:w="14661" w:type="dxa"/>
            <w:gridSpan w:val="5"/>
            <w:shd w:val="clear" w:color="auto" w:fill="E5DFEC" w:themeFill="accent4" w:themeFillTint="33"/>
          </w:tcPr>
          <w:p w:rsidR="00254726" w:rsidRPr="00D54C6C" w:rsidRDefault="00254726" w:rsidP="00572DBB">
            <w:pPr>
              <w:jc w:val="center"/>
              <w:rPr>
                <w:rFonts w:ascii="Tw Cen MT" w:hAnsi="Tw Cen MT"/>
                <w:b/>
              </w:rPr>
            </w:pPr>
            <w:r w:rsidRPr="00D54C6C">
              <w:rPr>
                <w:rFonts w:ascii="Tw Cen MT" w:hAnsi="Tw Cen MT"/>
                <w:b/>
              </w:rPr>
              <w:t>Snack time</w:t>
            </w:r>
            <w:r>
              <w:rPr>
                <w:rFonts w:ascii="Tw Cen MT" w:hAnsi="Tw Cen MT"/>
                <w:b/>
              </w:rPr>
              <w:t>/Movement Break</w:t>
            </w:r>
          </w:p>
          <w:p w:rsidR="00254726" w:rsidRPr="00B13178" w:rsidRDefault="00254726" w:rsidP="00572DB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Keep healthy with a piece of fruit, veggie sticks, yoghurt or cheese and crackers and a drink</w:t>
            </w:r>
          </w:p>
        </w:tc>
      </w:tr>
      <w:tr w:rsidR="00254726" w:rsidRPr="00B13178" w:rsidTr="00572DBB">
        <w:trPr>
          <w:trHeight w:val="1886"/>
        </w:trPr>
        <w:tc>
          <w:tcPr>
            <w:tcW w:w="932" w:type="dxa"/>
            <w:shd w:val="clear" w:color="auto" w:fill="FDE9D9" w:themeFill="accent6" w:themeFillTint="33"/>
          </w:tcPr>
          <w:p w:rsidR="00254726" w:rsidRPr="00B13178" w:rsidRDefault="00254726" w:rsidP="002B6ED5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11-12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54726" w:rsidRPr="000160A6" w:rsidRDefault="00254726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54726" w:rsidRPr="000160A6" w:rsidRDefault="00254726" w:rsidP="002B6ED5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 xml:space="preserve">Video: </w:t>
            </w:r>
            <w:hyperlink r:id="rId9" w:history="1">
              <w:r w:rsidRPr="00BA7537">
                <w:rPr>
                  <w:rStyle w:val="Hyperlink"/>
                  <w:rFonts w:ascii="Tw Cen MT" w:hAnsi="Tw Cen MT"/>
                  <w:sz w:val="24"/>
                  <w:szCs w:val="18"/>
                </w:rPr>
                <w:t>Week 7 Day 1</w:t>
              </w:r>
            </w:hyperlink>
          </w:p>
          <w:p w:rsidR="00254726" w:rsidRPr="000160A6" w:rsidRDefault="00254726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254726" w:rsidRPr="000160A6" w:rsidRDefault="00254726" w:rsidP="002B6ED5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254726" w:rsidRPr="000160A6" w:rsidRDefault="00254726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254726" w:rsidRPr="000160A6" w:rsidRDefault="00254726" w:rsidP="008700A8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54726" w:rsidRPr="000160A6" w:rsidRDefault="00254726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54726" w:rsidRPr="000160A6" w:rsidRDefault="00254726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0" w:history="1">
              <w:r w:rsidRPr="00BA7537">
                <w:rPr>
                  <w:rStyle w:val="Hyperlink"/>
                  <w:rFonts w:ascii="Tw Cen MT" w:hAnsi="Tw Cen MT"/>
                  <w:sz w:val="24"/>
                </w:rPr>
                <w:t>Week 7 Day 2</w:t>
              </w:r>
            </w:hyperlink>
          </w:p>
          <w:p w:rsidR="00254726" w:rsidRPr="000160A6" w:rsidRDefault="00254726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254726" w:rsidRDefault="00254726" w:rsidP="00944414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254726" w:rsidRDefault="00254726" w:rsidP="00944414">
            <w:pPr>
              <w:rPr>
                <w:rFonts w:ascii="Tw Cen MT" w:hAnsi="Tw Cen MT"/>
                <w:sz w:val="24"/>
                <w:szCs w:val="18"/>
              </w:rPr>
            </w:pPr>
          </w:p>
          <w:p w:rsidR="00254726" w:rsidRPr="000160A6" w:rsidRDefault="00254726" w:rsidP="00944414">
            <w:pPr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54726" w:rsidRPr="000160A6" w:rsidRDefault="00254726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54726" w:rsidRPr="000160A6" w:rsidRDefault="00254726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1" w:history="1">
              <w:r w:rsidRPr="00BA7537">
                <w:rPr>
                  <w:rStyle w:val="Hyperlink"/>
                  <w:rFonts w:ascii="Tw Cen MT" w:hAnsi="Tw Cen MT"/>
                  <w:sz w:val="24"/>
                </w:rPr>
                <w:t>Week 7 Day 3</w:t>
              </w:r>
            </w:hyperlink>
          </w:p>
          <w:p w:rsidR="00254726" w:rsidRPr="000160A6" w:rsidRDefault="00254726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254726" w:rsidRDefault="0025472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254726" w:rsidRDefault="0025472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254726" w:rsidRPr="000160A6" w:rsidRDefault="00254726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54726" w:rsidRPr="000160A6" w:rsidRDefault="00254726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54726" w:rsidRPr="000160A6" w:rsidRDefault="00254726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2" w:history="1">
              <w:r w:rsidRPr="00BA7537">
                <w:rPr>
                  <w:rStyle w:val="Hyperlink"/>
                  <w:rFonts w:ascii="Tw Cen MT" w:hAnsi="Tw Cen MT"/>
                  <w:sz w:val="24"/>
                </w:rPr>
                <w:t>Week 7 Day 4</w:t>
              </w:r>
            </w:hyperlink>
          </w:p>
          <w:p w:rsidR="00254726" w:rsidRPr="000160A6" w:rsidRDefault="00254726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254726" w:rsidRDefault="0025472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254726" w:rsidRDefault="0025472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254726" w:rsidRPr="000160A6" w:rsidRDefault="00254726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3" w:type="dxa"/>
            <w:shd w:val="clear" w:color="auto" w:fill="FDE9D9" w:themeFill="accent6" w:themeFillTint="33"/>
          </w:tcPr>
          <w:p w:rsidR="00254726" w:rsidRDefault="00254726" w:rsidP="002B6ED5">
            <w:pPr>
              <w:jc w:val="center"/>
              <w:rPr>
                <w:rFonts w:ascii="Tw Cen MT" w:hAnsi="Tw Cen MT"/>
                <w:b/>
              </w:rPr>
            </w:pPr>
            <w:r w:rsidRPr="000D1B47">
              <w:rPr>
                <w:rFonts w:ascii="Tw Cen MT" w:hAnsi="Tw Cen MT"/>
                <w:b/>
              </w:rPr>
              <w:t>Maths</w:t>
            </w:r>
            <w:r>
              <w:rPr>
                <w:rFonts w:ascii="Tw Cen MT" w:hAnsi="Tw Cen MT"/>
                <w:b/>
              </w:rPr>
              <w:t xml:space="preserve"> -Game</w:t>
            </w:r>
          </w:p>
          <w:p w:rsidR="00254726" w:rsidRDefault="00D83108" w:rsidP="00A57C57">
            <w:pPr>
              <w:jc w:val="center"/>
            </w:pPr>
            <w:r>
              <w:t xml:space="preserve">Circle trios Draw four circles each on your piece of paper. Write four numbers between 3 and 18, one in each circle. 12 16 8 17 9 </w:t>
            </w:r>
            <w:r>
              <w:rPr>
                <w:rFonts w:ascii="Arial" w:hAnsi="Arial" w:cs="Arial"/>
              </w:rPr>
              <w:t>♦</w:t>
            </w:r>
            <w:r>
              <w:t xml:space="preserve"> Take turns to roll a dice three times and add the three numbers. </w:t>
            </w:r>
            <w:r>
              <w:rPr>
                <w:rFonts w:ascii="Arial" w:hAnsi="Arial" w:cs="Arial"/>
              </w:rPr>
              <w:t>♦</w:t>
            </w:r>
            <w:r>
              <w:t xml:space="preserve"> If the total is one of the numbers in your circles then you may cross it out. </w:t>
            </w:r>
            <w:r>
              <w:rPr>
                <w:rFonts w:ascii="Arial" w:hAnsi="Arial" w:cs="Arial"/>
              </w:rPr>
              <w:t>♦</w:t>
            </w:r>
            <w:r>
              <w:t xml:space="preserve"> The first to cross out all four circles wins.</w:t>
            </w:r>
          </w:p>
        </w:tc>
      </w:tr>
      <w:tr w:rsidR="00254726" w:rsidRPr="00B13178" w:rsidTr="00572DBB">
        <w:tc>
          <w:tcPr>
            <w:tcW w:w="932" w:type="dxa"/>
          </w:tcPr>
          <w:p w:rsidR="00254726" w:rsidRPr="00B13178" w:rsidRDefault="00254726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12-1</w:t>
            </w:r>
          </w:p>
        </w:tc>
        <w:tc>
          <w:tcPr>
            <w:tcW w:w="2932" w:type="dxa"/>
          </w:tcPr>
          <w:p w:rsidR="00254726" w:rsidRPr="00665BEF" w:rsidRDefault="0025472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254726" w:rsidRPr="00665BEF" w:rsidRDefault="0025472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254726" w:rsidRPr="00665BEF" w:rsidRDefault="0025472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254726" w:rsidRPr="00665BEF" w:rsidRDefault="0025472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3" w:type="dxa"/>
          </w:tcPr>
          <w:p w:rsidR="00254726" w:rsidRPr="00665BEF" w:rsidRDefault="00254726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</w:tr>
      <w:tr w:rsidR="00254726" w:rsidRPr="00B13178" w:rsidTr="000160A6">
        <w:trPr>
          <w:trHeight w:val="1591"/>
        </w:trPr>
        <w:tc>
          <w:tcPr>
            <w:tcW w:w="932" w:type="dxa"/>
            <w:shd w:val="clear" w:color="auto" w:fill="DDD9C3" w:themeFill="background2" w:themeFillShade="E6"/>
          </w:tcPr>
          <w:p w:rsidR="00254726" w:rsidRPr="00B13178" w:rsidRDefault="00254726" w:rsidP="00235448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lastRenderedPageBreak/>
              <w:t>1-1:30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54726" w:rsidRPr="000160A6" w:rsidRDefault="0027393D" w:rsidP="00235448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The Se</w:t>
            </w:r>
            <w:r>
              <w:rPr>
                <w:rFonts w:ascii="Tw Cen MT" w:hAnsi="Tw Cen MT"/>
                <w:sz w:val="24"/>
              </w:rPr>
              <w:t>cret of the Sandcastle Chapter 4</w:t>
            </w:r>
          </w:p>
          <w:p w:rsidR="00254726" w:rsidRPr="000160A6" w:rsidRDefault="00254726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54726" w:rsidRPr="000160A6" w:rsidRDefault="0027393D" w:rsidP="00235448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The Se</w:t>
            </w:r>
            <w:r>
              <w:rPr>
                <w:rFonts w:ascii="Tw Cen MT" w:hAnsi="Tw Cen MT"/>
                <w:sz w:val="24"/>
              </w:rPr>
              <w:t>cret of the Sandcastle Chapter 5</w:t>
            </w:r>
          </w:p>
          <w:p w:rsidR="00254726" w:rsidRPr="000160A6" w:rsidRDefault="00254726" w:rsidP="000160A6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54726" w:rsidRPr="000160A6" w:rsidRDefault="00F443BD" w:rsidP="00235448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Charlie and the Camper Van Chapter 1</w:t>
            </w:r>
          </w:p>
          <w:p w:rsidR="00254726" w:rsidRPr="000160A6" w:rsidRDefault="00254726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F443BD" w:rsidRPr="000160A6" w:rsidRDefault="00F443BD" w:rsidP="00F443BD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Charlie and the Camper Van Chapter 2</w:t>
            </w:r>
          </w:p>
          <w:p w:rsidR="00254726" w:rsidRPr="000160A6" w:rsidRDefault="00254726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3" w:type="dxa"/>
            <w:shd w:val="clear" w:color="auto" w:fill="DDD9C3" w:themeFill="background2" w:themeFillShade="E6"/>
          </w:tcPr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F443BD" w:rsidRPr="000160A6" w:rsidRDefault="00254726" w:rsidP="00F443BD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ab/>
            </w:r>
            <w:r w:rsidR="00F443BD">
              <w:rPr>
                <w:rFonts w:ascii="Tw Cen MT" w:hAnsi="Tw Cen MT"/>
                <w:sz w:val="24"/>
              </w:rPr>
              <w:t xml:space="preserve"> Charlie and the Camper Van Chapter 3</w:t>
            </w:r>
          </w:p>
          <w:p w:rsidR="00254726" w:rsidRPr="000160A6" w:rsidRDefault="00254726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</w:tr>
      <w:tr w:rsidR="00254726" w:rsidRPr="00B13178" w:rsidTr="00572DBB">
        <w:tc>
          <w:tcPr>
            <w:tcW w:w="932" w:type="dxa"/>
            <w:shd w:val="clear" w:color="auto" w:fill="F7F8BE"/>
          </w:tcPr>
          <w:p w:rsidR="00254726" w:rsidRPr="00B13178" w:rsidRDefault="00254726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1:30- 2:30</w:t>
            </w:r>
          </w:p>
        </w:tc>
        <w:tc>
          <w:tcPr>
            <w:tcW w:w="2932" w:type="dxa"/>
            <w:shd w:val="clear" w:color="auto" w:fill="F7F8BE"/>
          </w:tcPr>
          <w:p w:rsidR="00254726" w:rsidRDefault="00254726" w:rsidP="008140EF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254726" w:rsidRDefault="00F06EF8" w:rsidP="00F06EF8">
            <w:pPr>
              <w:jc w:val="center"/>
            </w:pPr>
            <w:r>
              <w:t xml:space="preserve">Draw a picture and label to show what you think a rainforest looks like. What animals live there? Watch and discuss – </w:t>
            </w:r>
          </w:p>
          <w:p w:rsidR="00F06EF8" w:rsidRPr="000160A6" w:rsidRDefault="001D7D33" w:rsidP="00F06EF8">
            <w:pPr>
              <w:jc w:val="center"/>
              <w:rPr>
                <w:rFonts w:ascii="Tw Cen MT" w:hAnsi="Tw Cen MT"/>
                <w:b/>
                <w:sz w:val="24"/>
              </w:rPr>
            </w:pPr>
            <w:hyperlink r:id="rId13" w:history="1">
              <w:r w:rsidR="00F06EF8" w:rsidRPr="00F06EF8">
                <w:rPr>
                  <w:rStyle w:val="Hyperlink"/>
                  <w:rFonts w:ascii="Tw Cen MT" w:hAnsi="Tw Cen MT"/>
                  <w:b/>
                  <w:sz w:val="24"/>
                </w:rPr>
                <w:t>https://www.bbc.co.uk/iplayer/episode/ b07ff060/go-jetters-series-1-19-amazonrainforest-south-america</w:t>
              </w:r>
            </w:hyperlink>
          </w:p>
        </w:tc>
        <w:tc>
          <w:tcPr>
            <w:tcW w:w="2932" w:type="dxa"/>
            <w:shd w:val="clear" w:color="auto" w:fill="F7F8BE"/>
          </w:tcPr>
          <w:p w:rsidR="0025472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074F9C" w:rsidRDefault="00074F9C" w:rsidP="00235448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Look at the presentation about Rainforest climate.</w:t>
            </w:r>
          </w:p>
          <w:p w:rsidR="00074F9C" w:rsidRDefault="00074F9C" w:rsidP="00235448">
            <w:pPr>
              <w:jc w:val="center"/>
              <w:rPr>
                <w:rFonts w:ascii="Tw Cen MT" w:hAnsi="Tw Cen MT"/>
                <w:sz w:val="24"/>
              </w:rPr>
            </w:pPr>
          </w:p>
          <w:p w:rsidR="00074F9C" w:rsidRPr="00074F9C" w:rsidRDefault="00074F9C" w:rsidP="00235448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 xml:space="preserve">Then make a weather report.  </w:t>
            </w:r>
          </w:p>
          <w:p w:rsidR="00254726" w:rsidRPr="000160A6" w:rsidRDefault="008D6630" w:rsidP="00572DBB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>You could even film this!</w:t>
            </w:r>
          </w:p>
        </w:tc>
        <w:tc>
          <w:tcPr>
            <w:tcW w:w="2932" w:type="dxa"/>
            <w:shd w:val="clear" w:color="auto" w:fill="F7F8BE"/>
          </w:tcPr>
          <w:p w:rsidR="0025472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74747C" w:rsidRPr="0074747C" w:rsidRDefault="0074747C" w:rsidP="00235448">
            <w:pPr>
              <w:jc w:val="center"/>
              <w:rPr>
                <w:rFonts w:ascii="Tw Cen MT" w:hAnsi="Tw Cen MT"/>
                <w:sz w:val="24"/>
              </w:rPr>
            </w:pPr>
          </w:p>
          <w:p w:rsidR="00254726" w:rsidRDefault="0074747C" w:rsidP="00DE5D8A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 xml:space="preserve">Jungle PE </w:t>
            </w:r>
          </w:p>
          <w:p w:rsidR="0074747C" w:rsidRPr="0074747C" w:rsidRDefault="0074747C" w:rsidP="0074747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</w:pPr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>jump over logs</w:t>
            </w:r>
          </w:p>
          <w:p w:rsidR="0074747C" w:rsidRPr="0074747C" w:rsidRDefault="0074747C" w:rsidP="0074747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</w:pPr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>duck under branches</w:t>
            </w:r>
          </w:p>
          <w:p w:rsidR="0074747C" w:rsidRPr="0074747C" w:rsidRDefault="0074747C" w:rsidP="0074747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</w:pPr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>high knees through quicksand</w:t>
            </w:r>
          </w:p>
          <w:p w:rsidR="0074747C" w:rsidRPr="0074747C" w:rsidRDefault="0074747C" w:rsidP="0074747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</w:pPr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>run from the tiger</w:t>
            </w:r>
          </w:p>
          <w:p w:rsidR="0074747C" w:rsidRPr="0074747C" w:rsidRDefault="0074747C" w:rsidP="0074747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</w:pPr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>tip toe past the snake</w:t>
            </w:r>
          </w:p>
          <w:p w:rsidR="0074747C" w:rsidRPr="0074747C" w:rsidRDefault="0074747C" w:rsidP="0074747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</w:pPr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 xml:space="preserve">talk to the monkeys (ooh, ooh, </w:t>
            </w:r>
            <w:proofErr w:type="spellStart"/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>aah</w:t>
            </w:r>
            <w:proofErr w:type="spellEnd"/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 xml:space="preserve">, </w:t>
            </w:r>
            <w:proofErr w:type="spellStart"/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>aah</w:t>
            </w:r>
            <w:proofErr w:type="spellEnd"/>
            <w:r w:rsidRPr="0074747C">
              <w:rPr>
                <w:rFonts w:ascii="Arial" w:eastAsia="Times New Roman" w:hAnsi="Arial" w:cs="Arial"/>
                <w:color w:val="323232"/>
                <w:sz w:val="21"/>
                <w:szCs w:val="21"/>
                <w:lang w:eastAsia="en-GB"/>
              </w:rPr>
              <w:t>), etc.</w:t>
            </w:r>
          </w:p>
          <w:p w:rsidR="0074747C" w:rsidRPr="000160A6" w:rsidRDefault="0074747C" w:rsidP="00DE5D8A">
            <w:pPr>
              <w:jc w:val="center"/>
              <w:rPr>
                <w:rFonts w:ascii="Tw Cen MT" w:hAnsi="Tw Cen MT"/>
                <w:sz w:val="24"/>
                <w:szCs w:val="20"/>
              </w:rPr>
            </w:pPr>
          </w:p>
        </w:tc>
        <w:tc>
          <w:tcPr>
            <w:tcW w:w="2932" w:type="dxa"/>
            <w:shd w:val="clear" w:color="auto" w:fill="F7F8BE"/>
          </w:tcPr>
          <w:p w:rsidR="00254726" w:rsidRPr="000160A6" w:rsidRDefault="00254726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254726" w:rsidRPr="000160A6" w:rsidRDefault="00B34BB7" w:rsidP="00572DBB">
            <w:pPr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 xml:space="preserve">Look at the plants in the rainforest sheet and choose 3 of the plants to find out more about. </w:t>
            </w:r>
          </w:p>
        </w:tc>
        <w:tc>
          <w:tcPr>
            <w:tcW w:w="2933" w:type="dxa"/>
            <w:shd w:val="clear" w:color="auto" w:fill="F7F8BE"/>
          </w:tcPr>
          <w:p w:rsidR="00254726" w:rsidRDefault="00254726" w:rsidP="004E0C49">
            <w:pPr>
              <w:jc w:val="center"/>
              <w:rPr>
                <w:rFonts w:ascii="Tw Cen MT" w:hAnsi="Tw Cen MT"/>
                <w:b/>
                <w:sz w:val="24"/>
                <w:szCs w:val="20"/>
              </w:rPr>
            </w:pPr>
            <w:r w:rsidRPr="000160A6">
              <w:rPr>
                <w:rFonts w:ascii="Tw Cen MT" w:hAnsi="Tw Cen MT"/>
                <w:b/>
                <w:sz w:val="24"/>
                <w:szCs w:val="20"/>
              </w:rPr>
              <w:t>Friday Fun Challenge</w:t>
            </w:r>
          </w:p>
          <w:p w:rsidR="00254726" w:rsidRDefault="00EC3F9B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>BAKE OFF</w:t>
            </w:r>
          </w:p>
          <w:p w:rsidR="00EC3F9B" w:rsidRDefault="00EC3F9B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 xml:space="preserve">Choose a recipe, bake it and send us the photos!  We will share them on our social media page. </w:t>
            </w:r>
          </w:p>
          <w:p w:rsidR="00EC3F9B" w:rsidRDefault="00EC3F9B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</w:p>
          <w:p w:rsidR="00EC3F9B" w:rsidRPr="00A821A0" w:rsidRDefault="00EC3F9B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>Cakes, cupcakes, biscuits, flapjacks, brownies, crispy cakes…. anything will do!</w:t>
            </w:r>
          </w:p>
        </w:tc>
      </w:tr>
    </w:tbl>
    <w:p w:rsidR="0074047E" w:rsidRDefault="0074047E">
      <w:pPr>
        <w:rPr>
          <w:rFonts w:ascii="Tw Cen MT" w:hAnsi="Tw Cen MT"/>
        </w:rPr>
      </w:pPr>
    </w:p>
    <w:p w:rsidR="008E256F" w:rsidRDefault="008E256F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420.75pt" o:ole="">
            <v:imagedata r:id="rId14" o:title=""/>
          </v:shape>
          <o:OLEObject Type="Embed" ProgID="AcroExch.Document.DC" ShapeID="_x0000_i1025" DrawAspect="Content" ObjectID="_1653455085" r:id="rId15"/>
        </w:object>
      </w:r>
    </w:p>
    <w:p w:rsidR="00931285" w:rsidRDefault="00931285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6" type="#_x0000_t75" style="width:595.4pt;height:420.75pt" o:ole="">
            <v:imagedata r:id="rId16" o:title=""/>
          </v:shape>
          <o:OLEObject Type="Embed" ProgID="AcroExch.Document.DC" ShapeID="_x0000_i1026" DrawAspect="Content" ObjectID="_1653455086" r:id="rId17"/>
        </w:object>
      </w: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7" type="#_x0000_t75" style="width:595.4pt;height:420.75pt" o:ole="">
            <v:imagedata r:id="rId18" o:title=""/>
          </v:shape>
          <o:OLEObject Type="Embed" ProgID="AcroExch.Document.DC" ShapeID="_x0000_i1027" DrawAspect="Content" ObjectID="_1653455087" r:id="rId19"/>
        </w:object>
      </w: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</w:p>
    <w:p w:rsidR="00931285" w:rsidRDefault="00931285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8" type="#_x0000_t75" style="width:595.4pt;height:420.75pt" o:ole="">
            <v:imagedata r:id="rId20" o:title=""/>
          </v:shape>
          <o:OLEObject Type="Embed" ProgID="AcroExch.Document.DC" ShapeID="_x0000_i1028" DrawAspect="Content" ObjectID="_1653455088" r:id="rId21"/>
        </w:object>
      </w:r>
    </w:p>
    <w:p w:rsidR="00487C7C" w:rsidRDefault="00487C7C">
      <w:pPr>
        <w:rPr>
          <w:rFonts w:ascii="Tw Cen MT" w:hAnsi="Tw Cen MT"/>
        </w:rPr>
      </w:pPr>
    </w:p>
    <w:p w:rsidR="00686D56" w:rsidRDefault="00686D56">
      <w:pPr>
        <w:rPr>
          <w:rFonts w:ascii="Tw Cen MT" w:hAnsi="Tw Cen MT"/>
        </w:rPr>
      </w:pPr>
    </w:p>
    <w:p w:rsidR="00686D56" w:rsidRPr="00B13178" w:rsidRDefault="00686D56">
      <w:pPr>
        <w:rPr>
          <w:rFonts w:ascii="Tw Cen MT" w:hAnsi="Tw Cen MT"/>
        </w:rPr>
      </w:pPr>
    </w:p>
    <w:sectPr w:rsidR="00686D56" w:rsidRPr="00B13178" w:rsidSect="00572DBB">
      <w:head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178" w:rsidRDefault="00B13178" w:rsidP="00B13178">
      <w:pPr>
        <w:spacing w:after="0" w:line="240" w:lineRule="auto"/>
      </w:pPr>
      <w:r>
        <w:separator/>
      </w:r>
    </w:p>
  </w:endnote>
  <w:end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178" w:rsidRDefault="00B13178" w:rsidP="00B13178">
      <w:pPr>
        <w:spacing w:after="0" w:line="240" w:lineRule="auto"/>
      </w:pPr>
      <w:r>
        <w:separator/>
      </w:r>
    </w:p>
  </w:footnote>
  <w:foot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78" w:rsidRDefault="00B13178">
    <w:pPr>
      <w:pStyle w:val="Header"/>
    </w:pPr>
    <w:r>
      <w:t>Home Learning Timetable</w:t>
    </w:r>
    <w:r w:rsidR="004966C5">
      <w:t xml:space="preserve">:  Monday </w:t>
    </w:r>
    <w:r w:rsidR="003579F6">
      <w:t>15</w:t>
    </w:r>
    <w:r w:rsidR="003579F6" w:rsidRPr="003579F6">
      <w:rPr>
        <w:vertAlign w:val="superscript"/>
      </w:rPr>
      <w:t>th</w:t>
    </w:r>
    <w:r w:rsidR="003579F6">
      <w:t xml:space="preserve"> </w:t>
    </w:r>
    <w:r w:rsidR="00F72D83">
      <w:t xml:space="preserve"> </w:t>
    </w:r>
    <w:r w:rsidR="004966C5">
      <w:t xml:space="preserve"> June</w:t>
    </w:r>
    <w:r w:rsidR="000E3D23">
      <w:t xml:space="preserve">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177C9"/>
    <w:multiLevelType w:val="multilevel"/>
    <w:tmpl w:val="6AC2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2D1332"/>
    <w:multiLevelType w:val="hybridMultilevel"/>
    <w:tmpl w:val="4A6681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C3"/>
    <w:rsid w:val="000037C3"/>
    <w:rsid w:val="000160A6"/>
    <w:rsid w:val="0004296D"/>
    <w:rsid w:val="00074F9C"/>
    <w:rsid w:val="00087EBB"/>
    <w:rsid w:val="0009356D"/>
    <w:rsid w:val="000A336B"/>
    <w:rsid w:val="000A4FC0"/>
    <w:rsid w:val="000D4571"/>
    <w:rsid w:val="000E0A18"/>
    <w:rsid w:val="000E3D23"/>
    <w:rsid w:val="0010250B"/>
    <w:rsid w:val="00146A5C"/>
    <w:rsid w:val="001932E8"/>
    <w:rsid w:val="001D7D33"/>
    <w:rsid w:val="002200CF"/>
    <w:rsid w:val="00235448"/>
    <w:rsid w:val="00236689"/>
    <w:rsid w:val="00254726"/>
    <w:rsid w:val="0027393D"/>
    <w:rsid w:val="00283948"/>
    <w:rsid w:val="002B6ED5"/>
    <w:rsid w:val="002C0C80"/>
    <w:rsid w:val="002E28F2"/>
    <w:rsid w:val="00322C2F"/>
    <w:rsid w:val="0034572C"/>
    <w:rsid w:val="003579F6"/>
    <w:rsid w:val="00390381"/>
    <w:rsid w:val="003959A1"/>
    <w:rsid w:val="00396DEE"/>
    <w:rsid w:val="003A16DA"/>
    <w:rsid w:val="00402702"/>
    <w:rsid w:val="00414D33"/>
    <w:rsid w:val="00450090"/>
    <w:rsid w:val="00461022"/>
    <w:rsid w:val="00487C7C"/>
    <w:rsid w:val="004966C5"/>
    <w:rsid w:val="004E0C49"/>
    <w:rsid w:val="004E6ADC"/>
    <w:rsid w:val="0056190B"/>
    <w:rsid w:val="005703F4"/>
    <w:rsid w:val="00572DBB"/>
    <w:rsid w:val="00594C66"/>
    <w:rsid w:val="005A3742"/>
    <w:rsid w:val="005C30F5"/>
    <w:rsid w:val="00631281"/>
    <w:rsid w:val="00633160"/>
    <w:rsid w:val="00654095"/>
    <w:rsid w:val="00654584"/>
    <w:rsid w:val="00665BEF"/>
    <w:rsid w:val="006677C3"/>
    <w:rsid w:val="00672FCA"/>
    <w:rsid w:val="00674770"/>
    <w:rsid w:val="00686492"/>
    <w:rsid w:val="00686D56"/>
    <w:rsid w:val="006B663A"/>
    <w:rsid w:val="006E16C0"/>
    <w:rsid w:val="0074047E"/>
    <w:rsid w:val="0074747C"/>
    <w:rsid w:val="00790054"/>
    <w:rsid w:val="007E337C"/>
    <w:rsid w:val="008140EF"/>
    <w:rsid w:val="0081732A"/>
    <w:rsid w:val="00856F4C"/>
    <w:rsid w:val="008700A8"/>
    <w:rsid w:val="008A59A1"/>
    <w:rsid w:val="008D6630"/>
    <w:rsid w:val="008E256F"/>
    <w:rsid w:val="009144FD"/>
    <w:rsid w:val="00931285"/>
    <w:rsid w:val="00933589"/>
    <w:rsid w:val="00944414"/>
    <w:rsid w:val="009801FD"/>
    <w:rsid w:val="009D19C4"/>
    <w:rsid w:val="009F0A95"/>
    <w:rsid w:val="00A45E10"/>
    <w:rsid w:val="00A57C57"/>
    <w:rsid w:val="00A667CE"/>
    <w:rsid w:val="00A821A0"/>
    <w:rsid w:val="00AA3442"/>
    <w:rsid w:val="00AB7082"/>
    <w:rsid w:val="00AD77E9"/>
    <w:rsid w:val="00B13178"/>
    <w:rsid w:val="00B34BB7"/>
    <w:rsid w:val="00BA7537"/>
    <w:rsid w:val="00BC769D"/>
    <w:rsid w:val="00BE1F4B"/>
    <w:rsid w:val="00C65DE6"/>
    <w:rsid w:val="00C96A17"/>
    <w:rsid w:val="00D11355"/>
    <w:rsid w:val="00D147FA"/>
    <w:rsid w:val="00D14E7E"/>
    <w:rsid w:val="00D43E63"/>
    <w:rsid w:val="00D54C6C"/>
    <w:rsid w:val="00D747FD"/>
    <w:rsid w:val="00D83108"/>
    <w:rsid w:val="00DD4D41"/>
    <w:rsid w:val="00DE5D8A"/>
    <w:rsid w:val="00E50246"/>
    <w:rsid w:val="00E925E6"/>
    <w:rsid w:val="00EC3F9B"/>
    <w:rsid w:val="00EF3AB9"/>
    <w:rsid w:val="00F05BDD"/>
    <w:rsid w:val="00F06EF8"/>
    <w:rsid w:val="00F10F85"/>
    <w:rsid w:val="00F240C4"/>
    <w:rsid w:val="00F443BD"/>
    <w:rsid w:val="00F601B5"/>
    <w:rsid w:val="00F7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bc.co.uk/iplayer/episode/%20b07ff060/go-jetters-series-1-19-amazonrainforest-south-america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hyperlink" Target="https://vimeo.com/425800005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425799938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s://vimeo.com/425799860" TargetMode="External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hyperlink" Target="https://vimeo.com/425799745" TargetMode="External"/><Relationship Id="rId14" Type="http://schemas.openxmlformats.org/officeDocument/2006/relationships/image" Target="media/image1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990F0-3DEC-4207-848F-D534C61D0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362AEFDE</Template>
  <TotalTime>122</TotalTime>
  <Pages>6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Weinstein</dc:creator>
  <cp:lastModifiedBy>M Weinstein</cp:lastModifiedBy>
  <cp:revision>17</cp:revision>
  <dcterms:created xsi:type="dcterms:W3CDTF">2020-06-08T10:31:00Z</dcterms:created>
  <dcterms:modified xsi:type="dcterms:W3CDTF">2020-06-12T07:18:00Z</dcterms:modified>
</cp:coreProperties>
</file>