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74"/>
        <w:tblW w:w="15593" w:type="dxa"/>
        <w:tblLayout w:type="fixed"/>
        <w:tblLook w:val="04A0" w:firstRow="1" w:lastRow="0" w:firstColumn="1" w:lastColumn="0" w:noHBand="0" w:noVBand="1"/>
      </w:tblPr>
      <w:tblGrid>
        <w:gridCol w:w="932"/>
        <w:gridCol w:w="2932"/>
        <w:gridCol w:w="2932"/>
        <w:gridCol w:w="2932"/>
        <w:gridCol w:w="2932"/>
        <w:gridCol w:w="2933"/>
      </w:tblGrid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Monday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Tuesday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Wednesday</w:t>
            </w:r>
          </w:p>
        </w:tc>
        <w:tc>
          <w:tcPr>
            <w:tcW w:w="2932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Thursday</w:t>
            </w:r>
          </w:p>
        </w:tc>
        <w:tc>
          <w:tcPr>
            <w:tcW w:w="2933" w:type="dxa"/>
          </w:tcPr>
          <w:p w:rsidR="000037C3" w:rsidRPr="00B13178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B13178">
              <w:rPr>
                <w:rFonts w:ascii="Tw Cen MT" w:hAnsi="Tw Cen MT"/>
                <w:b/>
              </w:rPr>
              <w:t>Friday</w:t>
            </w:r>
          </w:p>
        </w:tc>
      </w:tr>
      <w:tr w:rsidR="000037C3" w:rsidRPr="00B13178" w:rsidTr="00F05BDD">
        <w:trPr>
          <w:trHeight w:val="2653"/>
        </w:trPr>
        <w:tc>
          <w:tcPr>
            <w:tcW w:w="932" w:type="dxa"/>
            <w:shd w:val="clear" w:color="auto" w:fill="EAF1DD" w:themeFill="accent3" w:themeFillTint="33"/>
          </w:tcPr>
          <w:p w:rsidR="000037C3" w:rsidRPr="00B13178" w:rsidRDefault="002B6ED5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9-9:15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7E337C" w:rsidRDefault="002B6ED5" w:rsidP="00572DBB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2B6ED5" w:rsidRDefault="002B6ED5" w:rsidP="00572DBB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F05BDD" w:rsidRDefault="00F05BDD" w:rsidP="00572DBB">
            <w:pPr>
              <w:jc w:val="center"/>
              <w:rPr>
                <w:rFonts w:ascii="Tw Cen MT" w:hAnsi="Tw Cen MT"/>
                <w:b/>
              </w:rPr>
            </w:pP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every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whole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weight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vowel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knew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everybody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angel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camel</w:t>
            </w:r>
          </w:p>
          <w:p w:rsidR="002B6ED5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jewel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 tunnel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every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whole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weight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vowel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knew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everybody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angel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camel</w:t>
            </w:r>
          </w:p>
          <w:p w:rsidR="000037C3" w:rsidRPr="00B13178" w:rsidRDefault="00F05BDD" w:rsidP="00F05BDD">
            <w:pPr>
              <w:pStyle w:val="Subtitle"/>
              <w:rPr>
                <w:rFonts w:ascii="Tw Cen MT" w:hAnsi="Tw Cen MT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jewel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tunnel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every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whole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weight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vowel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knew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everybody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angel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camel</w:t>
            </w:r>
          </w:p>
          <w:p w:rsidR="000037C3" w:rsidRPr="00B13178" w:rsidRDefault="00F05BDD" w:rsidP="00F05BDD">
            <w:pPr>
              <w:rPr>
                <w:rFonts w:ascii="Tw Cen MT" w:hAnsi="Tw Cen MT"/>
              </w:rPr>
            </w:pPr>
            <w:r w:rsidRPr="00F05BDD">
              <w:rPr>
                <w:rFonts w:ascii="Tw Cen MT" w:hAnsi="Tw Cen MT"/>
                <w:sz w:val="32"/>
              </w:rPr>
              <w:t xml:space="preserve">jewel   </w:t>
            </w:r>
            <w:r>
              <w:rPr>
                <w:rFonts w:ascii="Tw Cen MT" w:hAnsi="Tw Cen MT"/>
                <w:sz w:val="32"/>
              </w:rPr>
              <w:t xml:space="preserve"> </w:t>
            </w:r>
            <w:r w:rsidRPr="00F05BDD">
              <w:rPr>
                <w:rFonts w:ascii="Tw Cen MT" w:hAnsi="Tw Cen MT"/>
                <w:sz w:val="32"/>
              </w:rPr>
              <w:t xml:space="preserve"> tunnel</w:t>
            </w:r>
          </w:p>
        </w:tc>
        <w:tc>
          <w:tcPr>
            <w:tcW w:w="2932" w:type="dxa"/>
            <w:shd w:val="clear" w:color="auto" w:fill="EAF1DD" w:themeFill="accent3" w:themeFillTint="33"/>
          </w:tcPr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Spellings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Practice the words </w:t>
            </w:r>
          </w:p>
          <w:p w:rsidR="00F05BDD" w:rsidRDefault="00F05BDD" w:rsidP="00F05BDD">
            <w:pPr>
              <w:jc w:val="center"/>
              <w:rPr>
                <w:rFonts w:ascii="Tw Cen MT" w:hAnsi="Tw Cen MT"/>
                <w:b/>
              </w:rPr>
            </w:pP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every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</w:t>
            </w:r>
            <w:r>
              <w:rPr>
                <w:rFonts w:ascii="Tw Cen MT" w:hAnsi="Tw Cen MT"/>
                <w:u w:val="none"/>
              </w:rPr>
              <w:t xml:space="preserve"> </w:t>
            </w:r>
            <w:r w:rsidRPr="00F05BDD">
              <w:rPr>
                <w:rFonts w:ascii="Tw Cen MT" w:hAnsi="Tw Cen MT"/>
                <w:u w:val="none"/>
              </w:rPr>
              <w:t xml:space="preserve"> whole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weight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vowel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knew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everybody</w:t>
            </w:r>
          </w:p>
          <w:p w:rsidR="00F05BDD" w:rsidRPr="00F05BDD" w:rsidRDefault="00F05BDD" w:rsidP="00F05BDD">
            <w:pPr>
              <w:pStyle w:val="Subtitle"/>
              <w:jc w:val="both"/>
              <w:rPr>
                <w:rFonts w:ascii="Tw Cen MT" w:hAnsi="Tw Cen MT"/>
                <w:u w:val="none"/>
              </w:rPr>
            </w:pPr>
            <w:proofErr w:type="gramStart"/>
            <w:r w:rsidRPr="00F05BDD">
              <w:rPr>
                <w:rFonts w:ascii="Tw Cen MT" w:hAnsi="Tw Cen MT"/>
                <w:u w:val="none"/>
              </w:rPr>
              <w:t>angel</w:t>
            </w:r>
            <w:proofErr w:type="gramEnd"/>
            <w:r w:rsidRPr="00F05BDD">
              <w:rPr>
                <w:rFonts w:ascii="Tw Cen MT" w:hAnsi="Tw Cen MT"/>
                <w:u w:val="none"/>
              </w:rPr>
              <w:t xml:space="preserve">     camel</w:t>
            </w:r>
          </w:p>
          <w:p w:rsidR="000037C3" w:rsidRPr="00B13178" w:rsidRDefault="00F05BDD" w:rsidP="00F05BDD">
            <w:pPr>
              <w:rPr>
                <w:rFonts w:ascii="Tw Cen MT" w:hAnsi="Tw Cen MT"/>
              </w:rPr>
            </w:pPr>
            <w:r w:rsidRPr="00F05BDD">
              <w:rPr>
                <w:rFonts w:ascii="Tw Cen MT" w:hAnsi="Tw Cen MT"/>
                <w:sz w:val="32"/>
              </w:rPr>
              <w:t xml:space="preserve">jewel   </w:t>
            </w:r>
            <w:r>
              <w:rPr>
                <w:rFonts w:ascii="Tw Cen MT" w:hAnsi="Tw Cen MT"/>
                <w:sz w:val="32"/>
              </w:rPr>
              <w:t xml:space="preserve"> </w:t>
            </w:r>
            <w:r w:rsidRPr="00F05BDD">
              <w:rPr>
                <w:rFonts w:ascii="Tw Cen MT" w:hAnsi="Tw Cen MT"/>
                <w:sz w:val="32"/>
              </w:rPr>
              <w:t xml:space="preserve"> tunnel</w:t>
            </w:r>
          </w:p>
        </w:tc>
        <w:tc>
          <w:tcPr>
            <w:tcW w:w="2933" w:type="dxa"/>
            <w:shd w:val="clear" w:color="auto" w:fill="EAF1DD" w:themeFill="accent3" w:themeFillTint="33"/>
          </w:tcPr>
          <w:p w:rsidR="000037C3" w:rsidRDefault="00F05BDD" w:rsidP="00572DBB">
            <w:pPr>
              <w:jc w:val="center"/>
              <w:rPr>
                <w:rFonts w:ascii="Tw Cen MT" w:hAnsi="Tw Cen MT"/>
                <w:b/>
                <w:sz w:val="32"/>
              </w:rPr>
            </w:pPr>
            <w:r w:rsidRPr="00F05BDD">
              <w:rPr>
                <w:rFonts w:ascii="Tw Cen MT" w:hAnsi="Tw Cen MT"/>
                <w:b/>
                <w:sz w:val="32"/>
              </w:rPr>
              <w:t xml:space="preserve">Spelling Test </w:t>
            </w:r>
          </w:p>
          <w:p w:rsidR="00686492" w:rsidRDefault="00686492" w:rsidP="00572DBB">
            <w:pPr>
              <w:jc w:val="center"/>
              <w:rPr>
                <w:rFonts w:ascii="Tw Cen MT" w:hAnsi="Tw Cen MT"/>
                <w:b/>
                <w:sz w:val="32"/>
              </w:rPr>
            </w:pPr>
          </w:p>
          <w:p w:rsidR="00686492" w:rsidRPr="00F05BDD" w:rsidRDefault="00686492" w:rsidP="00572DBB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  <w:sz w:val="32"/>
              </w:rPr>
              <w:t>Log on to Purple Mash or do with a grown up</w:t>
            </w:r>
          </w:p>
        </w:tc>
      </w:tr>
      <w:tr w:rsidR="000037C3" w:rsidRPr="00B13178" w:rsidTr="005C30F5">
        <w:trPr>
          <w:trHeight w:val="2174"/>
        </w:trPr>
        <w:tc>
          <w:tcPr>
            <w:tcW w:w="932" w:type="dxa"/>
            <w:shd w:val="clear" w:color="auto" w:fill="DAEEF3" w:themeFill="accent5" w:themeFillTint="33"/>
          </w:tcPr>
          <w:p w:rsidR="000037C3" w:rsidRPr="00B13178" w:rsidRDefault="002B6ED5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9:15-10:15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0037C3" w:rsidRPr="000160A6" w:rsidRDefault="002B6ED5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2B6ED5" w:rsidRDefault="009D19C4" w:rsidP="00BE1F4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Read the Purple Muncher story and answer the questions.</w:t>
            </w:r>
          </w:p>
          <w:p w:rsidR="00390381" w:rsidRDefault="00390381" w:rsidP="00BE1F4B">
            <w:pPr>
              <w:jc w:val="center"/>
              <w:rPr>
                <w:rFonts w:ascii="Tw Cen MT" w:hAnsi="Tw Cen MT"/>
                <w:sz w:val="24"/>
              </w:rPr>
            </w:pPr>
          </w:p>
          <w:p w:rsidR="002B6ED5" w:rsidRPr="000160A6" w:rsidRDefault="005C30F5" w:rsidP="00572DBB">
            <w:pPr>
              <w:jc w:val="center"/>
              <w:rPr>
                <w:rFonts w:ascii="Tw Cen MT" w:hAnsi="Tw Cen MT"/>
                <w:b/>
                <w:sz w:val="24"/>
              </w:rPr>
            </w:pPr>
            <w:r>
              <w:rPr>
                <w:rFonts w:ascii="Tw Cen MT" w:hAnsi="Tw Cen MT"/>
                <w:b/>
                <w:sz w:val="24"/>
              </w:rPr>
              <w:t>See separate folder on the post to download.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9D19C4" w:rsidRPr="000160A6" w:rsidRDefault="009D19C4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D11355" w:rsidRPr="000160A6" w:rsidRDefault="009D19C4" w:rsidP="00572DB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Design and write about an alien.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9D19C4" w:rsidRPr="000160A6" w:rsidRDefault="009D19C4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D54C6C" w:rsidRPr="000160A6" w:rsidRDefault="009D19C4" w:rsidP="00572DB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Write an alien story.</w:t>
            </w:r>
          </w:p>
        </w:tc>
        <w:tc>
          <w:tcPr>
            <w:tcW w:w="2932" w:type="dxa"/>
            <w:shd w:val="clear" w:color="auto" w:fill="DAEEF3" w:themeFill="accent5" w:themeFillTint="33"/>
          </w:tcPr>
          <w:p w:rsidR="009D19C4" w:rsidRPr="000160A6" w:rsidRDefault="009D19C4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English</w:t>
            </w:r>
          </w:p>
          <w:p w:rsidR="00D11355" w:rsidRPr="000160A6" w:rsidRDefault="009D19C4" w:rsidP="00572DBB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Write an alien story continued.</w:t>
            </w:r>
          </w:p>
        </w:tc>
        <w:tc>
          <w:tcPr>
            <w:tcW w:w="2933" w:type="dxa"/>
            <w:shd w:val="clear" w:color="auto" w:fill="DAEEF3" w:themeFill="accent5" w:themeFillTint="33"/>
          </w:tcPr>
          <w:p w:rsidR="009D19C4" w:rsidRDefault="009D19C4" w:rsidP="009D19C4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R.E.</w:t>
            </w:r>
            <w:r w:rsidR="00F240C4">
              <w:rPr>
                <w:rFonts w:ascii="Tw Cen MT" w:hAnsi="Tw Cen MT"/>
                <w:b/>
                <w:sz w:val="24"/>
              </w:rPr>
              <w:t xml:space="preserve"> </w:t>
            </w:r>
          </w:p>
          <w:p w:rsidR="00F240C4" w:rsidRPr="00F240C4" w:rsidRDefault="00F240C4" w:rsidP="009D19C4">
            <w:pPr>
              <w:jc w:val="center"/>
              <w:rPr>
                <w:rFonts w:ascii="Tw Cen MT" w:hAnsi="Tw Cen MT"/>
                <w:sz w:val="24"/>
              </w:rPr>
            </w:pPr>
            <w:r>
              <w:rPr>
                <w:rFonts w:ascii="Tw Cen MT" w:hAnsi="Tw Cen MT"/>
                <w:sz w:val="24"/>
              </w:rPr>
              <w:t>We are learning about how charity is important in the community and different religions.</w:t>
            </w:r>
          </w:p>
          <w:p w:rsidR="000037C3" w:rsidRPr="000160A6" w:rsidRDefault="00C65DE6" w:rsidP="005C30F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Find out about Zakat and write about good deeds that you could do. </w:t>
            </w:r>
            <w:bookmarkStart w:id="0" w:name="_GoBack"/>
            <w:bookmarkEnd w:id="0"/>
          </w:p>
        </w:tc>
      </w:tr>
      <w:tr w:rsidR="00D54C6C" w:rsidRPr="00B13178" w:rsidTr="00572DBB">
        <w:tc>
          <w:tcPr>
            <w:tcW w:w="932" w:type="dxa"/>
            <w:shd w:val="clear" w:color="auto" w:fill="E5DFEC" w:themeFill="accent4" w:themeFillTint="33"/>
          </w:tcPr>
          <w:p w:rsidR="00D54C6C" w:rsidRPr="00B13178" w:rsidRDefault="00D54C6C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10:30-11</w:t>
            </w:r>
          </w:p>
        </w:tc>
        <w:tc>
          <w:tcPr>
            <w:tcW w:w="14661" w:type="dxa"/>
            <w:gridSpan w:val="5"/>
            <w:shd w:val="clear" w:color="auto" w:fill="E5DFEC" w:themeFill="accent4" w:themeFillTint="33"/>
          </w:tcPr>
          <w:p w:rsidR="00D54C6C" w:rsidRPr="00D54C6C" w:rsidRDefault="00D54C6C" w:rsidP="00572DBB">
            <w:pPr>
              <w:jc w:val="center"/>
              <w:rPr>
                <w:rFonts w:ascii="Tw Cen MT" w:hAnsi="Tw Cen MT"/>
                <w:b/>
              </w:rPr>
            </w:pPr>
            <w:r w:rsidRPr="00D54C6C">
              <w:rPr>
                <w:rFonts w:ascii="Tw Cen MT" w:hAnsi="Tw Cen MT"/>
                <w:b/>
              </w:rPr>
              <w:t>Snack time</w:t>
            </w:r>
            <w:r w:rsidR="002B6ED5">
              <w:rPr>
                <w:rFonts w:ascii="Tw Cen MT" w:hAnsi="Tw Cen MT"/>
                <w:b/>
              </w:rPr>
              <w:t>/Movement Break</w:t>
            </w:r>
          </w:p>
          <w:p w:rsidR="00D54C6C" w:rsidRPr="00B13178" w:rsidRDefault="00D54C6C" w:rsidP="00572DB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Keep healthy with a piece of fruit, veggie sticks, yoghurt or cheese and crackers and a drink</w:t>
            </w:r>
          </w:p>
        </w:tc>
      </w:tr>
      <w:tr w:rsidR="002B6ED5" w:rsidRPr="00B13178" w:rsidTr="00572DBB">
        <w:trPr>
          <w:trHeight w:val="1886"/>
        </w:trPr>
        <w:tc>
          <w:tcPr>
            <w:tcW w:w="932" w:type="dxa"/>
            <w:shd w:val="clear" w:color="auto" w:fill="FDE9D9" w:themeFill="accent6" w:themeFillTint="33"/>
          </w:tcPr>
          <w:p w:rsidR="002B6ED5" w:rsidRPr="00B13178" w:rsidRDefault="002B6ED5" w:rsidP="002B6ED5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11-12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B6ED5" w:rsidRPr="000160A6" w:rsidRDefault="002B6ED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B6ED5" w:rsidRPr="000160A6" w:rsidRDefault="002B6ED5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Video</w:t>
            </w:r>
            <w:r w:rsidR="00235448" w:rsidRPr="000160A6">
              <w:rPr>
                <w:rFonts w:ascii="Tw Cen MT" w:hAnsi="Tw Cen MT"/>
                <w:sz w:val="24"/>
                <w:szCs w:val="18"/>
              </w:rPr>
              <w:t xml:space="preserve">: </w:t>
            </w:r>
            <w:hyperlink r:id="rId9" w:history="1">
              <w:r w:rsidRPr="000160A6">
                <w:rPr>
                  <w:rStyle w:val="Hyperlink"/>
                  <w:rFonts w:ascii="Tw Cen MT" w:hAnsi="Tw Cen MT"/>
                  <w:sz w:val="24"/>
                  <w:szCs w:val="18"/>
                </w:rPr>
                <w:t>Week 6 Day 1</w:t>
              </w:r>
            </w:hyperlink>
          </w:p>
          <w:p w:rsidR="002B6ED5" w:rsidRPr="000160A6" w:rsidRDefault="002B6ED5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2B6ED5" w:rsidRPr="000160A6" w:rsidRDefault="00F05BDD" w:rsidP="002B6ED5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5703F4" w:rsidRPr="000160A6" w:rsidRDefault="005703F4" w:rsidP="002B6ED5">
            <w:pPr>
              <w:rPr>
                <w:rFonts w:ascii="Tw Cen MT" w:hAnsi="Tw Cen MT"/>
                <w:sz w:val="24"/>
                <w:szCs w:val="18"/>
              </w:rPr>
            </w:pPr>
          </w:p>
          <w:p w:rsidR="005703F4" w:rsidRPr="000160A6" w:rsidRDefault="008700A8" w:rsidP="008700A8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</w:t>
            </w:r>
            <w:r w:rsidR="008E256F" w:rsidRPr="000160A6">
              <w:rPr>
                <w:rFonts w:ascii="Tw Cen MT" w:hAnsi="Tw Cen MT"/>
                <w:sz w:val="24"/>
                <w:szCs w:val="18"/>
              </w:rPr>
              <w:t>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B6ED5" w:rsidRPr="000160A6" w:rsidRDefault="002B6ED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B6ED5" w:rsidRPr="000160A6" w:rsidRDefault="002B6ED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0" w:history="1">
              <w:r w:rsidRPr="000160A6">
                <w:rPr>
                  <w:rStyle w:val="Hyperlink"/>
                  <w:rFonts w:ascii="Tw Cen MT" w:hAnsi="Tw Cen MT"/>
                  <w:sz w:val="24"/>
                </w:rPr>
                <w:t>Week 6 Day 2</w:t>
              </w:r>
            </w:hyperlink>
          </w:p>
          <w:p w:rsidR="00944414" w:rsidRPr="000160A6" w:rsidRDefault="00944414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944414" w:rsidRDefault="00944414" w:rsidP="00944414">
            <w:pPr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0160A6" w:rsidRDefault="000160A6" w:rsidP="00944414">
            <w:pPr>
              <w:rPr>
                <w:rFonts w:ascii="Tw Cen MT" w:hAnsi="Tw Cen MT"/>
                <w:sz w:val="24"/>
                <w:szCs w:val="18"/>
              </w:rPr>
            </w:pPr>
          </w:p>
          <w:p w:rsidR="000160A6" w:rsidRPr="000160A6" w:rsidRDefault="000160A6" w:rsidP="00944414">
            <w:pPr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B6ED5" w:rsidRPr="000160A6" w:rsidRDefault="002B6ED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B6ED5" w:rsidRPr="000160A6" w:rsidRDefault="002B6ED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1" w:history="1">
              <w:r w:rsidRPr="000160A6">
                <w:rPr>
                  <w:rStyle w:val="Hyperlink"/>
                  <w:rFonts w:ascii="Tw Cen MT" w:hAnsi="Tw Cen MT"/>
                  <w:sz w:val="24"/>
                </w:rPr>
                <w:t>Week 6 Day 3</w:t>
              </w:r>
            </w:hyperlink>
          </w:p>
          <w:p w:rsidR="00944414" w:rsidRPr="000160A6" w:rsidRDefault="00944414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944414" w:rsidRDefault="00944414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0160A6" w:rsidRDefault="0001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0160A6" w:rsidRPr="000160A6" w:rsidRDefault="000160A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2" w:type="dxa"/>
            <w:shd w:val="clear" w:color="auto" w:fill="FDE9D9" w:themeFill="accent6" w:themeFillTint="33"/>
          </w:tcPr>
          <w:p w:rsidR="002B6ED5" w:rsidRPr="000160A6" w:rsidRDefault="002B6ED5" w:rsidP="002B6ED5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Maths</w:t>
            </w:r>
          </w:p>
          <w:p w:rsidR="002B6ED5" w:rsidRPr="000160A6" w:rsidRDefault="002B6ED5" w:rsidP="002B6ED5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Video: </w:t>
            </w:r>
            <w:hyperlink r:id="rId12" w:history="1">
              <w:r w:rsidRPr="000160A6">
                <w:rPr>
                  <w:rStyle w:val="Hyperlink"/>
                  <w:rFonts w:ascii="Tw Cen MT" w:hAnsi="Tw Cen MT"/>
                  <w:sz w:val="24"/>
                </w:rPr>
                <w:t>Week 6 Day 4</w:t>
              </w:r>
            </w:hyperlink>
          </w:p>
          <w:p w:rsidR="00944414" w:rsidRPr="000160A6" w:rsidRDefault="00944414" w:rsidP="002B6ED5">
            <w:pPr>
              <w:jc w:val="center"/>
              <w:rPr>
                <w:rFonts w:ascii="Tw Cen MT" w:hAnsi="Tw Cen MT"/>
                <w:sz w:val="24"/>
              </w:rPr>
            </w:pPr>
          </w:p>
          <w:p w:rsidR="00944414" w:rsidRDefault="00944414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2do questions on Purple Mash</w:t>
            </w:r>
          </w:p>
          <w:p w:rsidR="000160A6" w:rsidRDefault="000160A6" w:rsidP="002B6ED5">
            <w:pPr>
              <w:jc w:val="center"/>
              <w:rPr>
                <w:rFonts w:ascii="Tw Cen MT" w:hAnsi="Tw Cen MT"/>
                <w:sz w:val="24"/>
                <w:szCs w:val="18"/>
              </w:rPr>
            </w:pPr>
          </w:p>
          <w:p w:rsidR="000160A6" w:rsidRPr="000160A6" w:rsidRDefault="000160A6" w:rsidP="002B6ED5">
            <w:pPr>
              <w:jc w:val="center"/>
              <w:rPr>
                <w:sz w:val="24"/>
              </w:rPr>
            </w:pPr>
            <w:r w:rsidRPr="000160A6">
              <w:rPr>
                <w:rFonts w:ascii="Tw Cen MT" w:hAnsi="Tw Cen MT"/>
                <w:sz w:val="24"/>
                <w:szCs w:val="18"/>
              </w:rPr>
              <w:t>Worksheets below double click to open in pdf format</w:t>
            </w:r>
          </w:p>
        </w:tc>
        <w:tc>
          <w:tcPr>
            <w:tcW w:w="2933" w:type="dxa"/>
            <w:shd w:val="clear" w:color="auto" w:fill="FDE9D9" w:themeFill="accent6" w:themeFillTint="33"/>
          </w:tcPr>
          <w:p w:rsidR="002B6ED5" w:rsidRDefault="002B6ED5" w:rsidP="002B6ED5">
            <w:pPr>
              <w:jc w:val="center"/>
              <w:rPr>
                <w:rFonts w:ascii="Tw Cen MT" w:hAnsi="Tw Cen MT"/>
                <w:b/>
              </w:rPr>
            </w:pPr>
            <w:r w:rsidRPr="000D1B47">
              <w:rPr>
                <w:rFonts w:ascii="Tw Cen MT" w:hAnsi="Tw Cen MT"/>
                <w:b/>
              </w:rPr>
              <w:t>Maths</w:t>
            </w:r>
            <w:r w:rsidR="005A3742">
              <w:rPr>
                <w:rFonts w:ascii="Tw Cen MT" w:hAnsi="Tw Cen MT"/>
                <w:b/>
              </w:rPr>
              <w:t xml:space="preserve"> -Game</w:t>
            </w:r>
          </w:p>
          <w:p w:rsidR="008E256F" w:rsidRPr="000160A6" w:rsidRDefault="00A57C57" w:rsidP="00A57C57">
            <w:pPr>
              <w:jc w:val="center"/>
              <w:rPr>
                <w:sz w:val="24"/>
              </w:rPr>
            </w:pPr>
            <w:r w:rsidRPr="000160A6">
              <w:rPr>
                <w:sz w:val="24"/>
              </w:rPr>
              <w:t>Use a deck of cards flip and say the answer to the 2</w:t>
            </w:r>
            <w:proofErr w:type="gramStart"/>
            <w:r w:rsidRPr="000160A6">
              <w:rPr>
                <w:sz w:val="24"/>
              </w:rPr>
              <w:t>,3,5,10</w:t>
            </w:r>
            <w:proofErr w:type="gramEnd"/>
            <w:r w:rsidRPr="000160A6">
              <w:rPr>
                <w:sz w:val="24"/>
              </w:rPr>
              <w:t xml:space="preserve"> times table.</w:t>
            </w:r>
          </w:p>
          <w:p w:rsidR="00A57C57" w:rsidRDefault="00A57C57" w:rsidP="00A57C57">
            <w:pPr>
              <w:jc w:val="center"/>
            </w:pPr>
            <w:proofErr w:type="spellStart"/>
            <w:r w:rsidRPr="000160A6">
              <w:rPr>
                <w:sz w:val="24"/>
              </w:rPr>
              <w:t>Eg</w:t>
            </w:r>
            <w:proofErr w:type="spellEnd"/>
            <w:r w:rsidRPr="000160A6">
              <w:rPr>
                <w:sz w:val="24"/>
              </w:rPr>
              <w:t xml:space="preserve"> 4 of hearts times 3 is 12</w:t>
            </w:r>
          </w:p>
        </w:tc>
      </w:tr>
      <w:tr w:rsidR="000037C3" w:rsidRPr="00B13178" w:rsidTr="00572DBB">
        <w:tc>
          <w:tcPr>
            <w:tcW w:w="932" w:type="dxa"/>
          </w:tcPr>
          <w:p w:rsidR="000037C3" w:rsidRPr="00B13178" w:rsidRDefault="000037C3" w:rsidP="00572DBB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12-1</w:t>
            </w:r>
          </w:p>
        </w:tc>
        <w:tc>
          <w:tcPr>
            <w:tcW w:w="2932" w:type="dxa"/>
          </w:tcPr>
          <w:p w:rsidR="000037C3" w:rsidRPr="00665BEF" w:rsidRDefault="000037C3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0037C3" w:rsidRPr="00665BEF" w:rsidRDefault="0010250B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0037C3" w:rsidRPr="00665BEF" w:rsidRDefault="0010250B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2" w:type="dxa"/>
          </w:tcPr>
          <w:p w:rsidR="000037C3" w:rsidRPr="00665BEF" w:rsidRDefault="0010250B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  <w:tc>
          <w:tcPr>
            <w:tcW w:w="2933" w:type="dxa"/>
          </w:tcPr>
          <w:p w:rsidR="000037C3" w:rsidRPr="00665BEF" w:rsidRDefault="0010250B" w:rsidP="00572DBB">
            <w:pPr>
              <w:jc w:val="center"/>
              <w:rPr>
                <w:rFonts w:ascii="Tw Cen MT" w:hAnsi="Tw Cen MT"/>
                <w:b/>
              </w:rPr>
            </w:pPr>
            <w:r w:rsidRPr="00665BEF">
              <w:rPr>
                <w:rFonts w:ascii="Tw Cen MT" w:hAnsi="Tw Cen MT"/>
                <w:b/>
              </w:rPr>
              <w:t>Lunch</w:t>
            </w:r>
          </w:p>
        </w:tc>
      </w:tr>
      <w:tr w:rsidR="00235448" w:rsidRPr="00B13178" w:rsidTr="000160A6">
        <w:trPr>
          <w:trHeight w:val="1591"/>
        </w:trPr>
        <w:tc>
          <w:tcPr>
            <w:tcW w:w="932" w:type="dxa"/>
            <w:shd w:val="clear" w:color="auto" w:fill="DDD9C3" w:themeFill="background2" w:themeFillShade="E6"/>
          </w:tcPr>
          <w:p w:rsidR="00235448" w:rsidRPr="00B13178" w:rsidRDefault="00235448" w:rsidP="00235448">
            <w:pPr>
              <w:rPr>
                <w:rFonts w:ascii="Tw Cen MT" w:hAnsi="Tw Cen MT"/>
              </w:rPr>
            </w:pPr>
            <w:r w:rsidRPr="00B13178">
              <w:rPr>
                <w:rFonts w:ascii="Tw Cen MT" w:hAnsi="Tw Cen MT"/>
              </w:rPr>
              <w:t>1-1:30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I Wish I was a Fish Chapter 4</w:t>
            </w:r>
          </w:p>
          <w:p w:rsidR="00F601B5" w:rsidRPr="000160A6" w:rsidRDefault="00F601B5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235448" w:rsidRPr="000160A6" w:rsidRDefault="00F601B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I Wish I was a Fish Chapter 5</w:t>
            </w:r>
          </w:p>
          <w:p w:rsidR="00F601B5" w:rsidRPr="000160A6" w:rsidRDefault="00F601B5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235448" w:rsidRPr="000160A6" w:rsidRDefault="00F601B5" w:rsidP="000160A6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The Secret of the Sandcastle Chapter 1</w:t>
            </w:r>
          </w:p>
          <w:p w:rsidR="00F601B5" w:rsidRPr="000160A6" w:rsidRDefault="00F601B5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235448" w:rsidRPr="000160A6" w:rsidRDefault="00F601B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2" w:type="dxa"/>
            <w:shd w:val="clear" w:color="auto" w:fill="DDD9C3" w:themeFill="background2" w:themeFillShade="E6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The Secret of the Sandcastle Chapter 2</w:t>
            </w:r>
          </w:p>
          <w:p w:rsidR="00F601B5" w:rsidRPr="000160A6" w:rsidRDefault="00F601B5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F601B5" w:rsidRPr="000160A6" w:rsidRDefault="00F601B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  <w:tc>
          <w:tcPr>
            <w:tcW w:w="2933" w:type="dxa"/>
            <w:shd w:val="clear" w:color="auto" w:fill="DDD9C3" w:themeFill="background2" w:themeFillShade="E6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Reading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>Purple Mash Serial Mash</w:t>
            </w:r>
          </w:p>
          <w:p w:rsidR="00235448" w:rsidRPr="000160A6" w:rsidRDefault="00235448" w:rsidP="00235448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The Secret of the Sandcastle Chapter 3</w:t>
            </w:r>
            <w:r w:rsidRPr="000160A6">
              <w:rPr>
                <w:rFonts w:ascii="Tw Cen MT" w:hAnsi="Tw Cen MT"/>
                <w:sz w:val="24"/>
              </w:rPr>
              <w:tab/>
            </w:r>
          </w:p>
          <w:p w:rsidR="00F601B5" w:rsidRPr="000160A6" w:rsidRDefault="00F601B5" w:rsidP="00235448">
            <w:pPr>
              <w:jc w:val="center"/>
              <w:rPr>
                <w:rFonts w:ascii="Tw Cen MT" w:hAnsi="Tw Cen MT"/>
                <w:sz w:val="24"/>
              </w:rPr>
            </w:pPr>
          </w:p>
          <w:p w:rsidR="00F601B5" w:rsidRPr="000160A6" w:rsidRDefault="00F601B5" w:rsidP="004E0C49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2do</w:t>
            </w:r>
          </w:p>
        </w:tc>
      </w:tr>
      <w:tr w:rsidR="00414D33" w:rsidRPr="00B13178" w:rsidTr="00572DBB">
        <w:tc>
          <w:tcPr>
            <w:tcW w:w="932" w:type="dxa"/>
            <w:shd w:val="clear" w:color="auto" w:fill="F7F8BE"/>
          </w:tcPr>
          <w:p w:rsidR="00414D33" w:rsidRPr="00B13178" w:rsidRDefault="00414D33" w:rsidP="00572DB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1:30- 2</w:t>
            </w:r>
            <w:r w:rsidR="00235448">
              <w:rPr>
                <w:rFonts w:ascii="Tw Cen MT" w:hAnsi="Tw Cen MT"/>
              </w:rPr>
              <w:t>:30</w:t>
            </w:r>
          </w:p>
        </w:tc>
        <w:tc>
          <w:tcPr>
            <w:tcW w:w="2932" w:type="dxa"/>
            <w:shd w:val="clear" w:color="auto" w:fill="F7F8BE"/>
          </w:tcPr>
          <w:p w:rsidR="000E3D23" w:rsidRPr="000160A6" w:rsidRDefault="00235448" w:rsidP="008140EF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t xml:space="preserve">Jungle </w:t>
            </w:r>
          </w:p>
          <w:p w:rsidR="00235448" w:rsidRPr="000160A6" w:rsidRDefault="00674770" w:rsidP="008140EF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Where are rainforests in the </w:t>
            </w:r>
            <w:r w:rsidRPr="000160A6">
              <w:rPr>
                <w:rFonts w:ascii="Tw Cen MT" w:hAnsi="Tw Cen MT"/>
                <w:sz w:val="24"/>
              </w:rPr>
              <w:lastRenderedPageBreak/>
              <w:t>world?</w:t>
            </w:r>
          </w:p>
          <w:p w:rsidR="00235448" w:rsidRPr="000160A6" w:rsidRDefault="00087EBB" w:rsidP="000160A6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>Watch the power point and colour in the map.</w:t>
            </w:r>
          </w:p>
        </w:tc>
        <w:tc>
          <w:tcPr>
            <w:tcW w:w="2932" w:type="dxa"/>
            <w:shd w:val="clear" w:color="auto" w:fill="F7F8BE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414D33" w:rsidRPr="000160A6" w:rsidRDefault="00933589" w:rsidP="00572DBB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 w:rsidRPr="000160A6">
              <w:rPr>
                <w:rFonts w:ascii="Tw Cen MT" w:hAnsi="Tw Cen MT"/>
                <w:sz w:val="24"/>
                <w:szCs w:val="20"/>
              </w:rPr>
              <w:t xml:space="preserve">Learning to draw jungle </w:t>
            </w:r>
            <w:r w:rsidRPr="000160A6">
              <w:rPr>
                <w:rFonts w:ascii="Tw Cen MT" w:hAnsi="Tw Cen MT"/>
                <w:sz w:val="24"/>
                <w:szCs w:val="20"/>
              </w:rPr>
              <w:lastRenderedPageBreak/>
              <w:t>animals</w:t>
            </w:r>
          </w:p>
        </w:tc>
        <w:tc>
          <w:tcPr>
            <w:tcW w:w="2932" w:type="dxa"/>
            <w:shd w:val="clear" w:color="auto" w:fill="F7F8BE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674770" w:rsidRPr="000160A6" w:rsidRDefault="00674770" w:rsidP="00674770">
            <w:pPr>
              <w:jc w:val="center"/>
              <w:rPr>
                <w:rFonts w:ascii="Tw Cen MT" w:hAnsi="Tw Cen MT"/>
                <w:sz w:val="24"/>
              </w:rPr>
            </w:pPr>
            <w:r w:rsidRPr="000160A6">
              <w:rPr>
                <w:rFonts w:ascii="Tw Cen MT" w:hAnsi="Tw Cen MT"/>
                <w:sz w:val="24"/>
              </w:rPr>
              <w:t xml:space="preserve">Fact file pick your favourite </w:t>
            </w:r>
            <w:r w:rsidRPr="000160A6">
              <w:rPr>
                <w:rFonts w:ascii="Tw Cen MT" w:hAnsi="Tw Cen MT"/>
                <w:sz w:val="24"/>
              </w:rPr>
              <w:lastRenderedPageBreak/>
              <w:t>jungle animal and write a fact</w:t>
            </w:r>
            <w:r w:rsidR="00E50246" w:rsidRPr="000160A6">
              <w:rPr>
                <w:rFonts w:ascii="Tw Cen MT" w:hAnsi="Tw Cen MT"/>
                <w:sz w:val="24"/>
              </w:rPr>
              <w:t xml:space="preserve"> </w:t>
            </w:r>
            <w:r w:rsidRPr="000160A6">
              <w:rPr>
                <w:rFonts w:ascii="Tw Cen MT" w:hAnsi="Tw Cen MT"/>
                <w:sz w:val="24"/>
              </w:rPr>
              <w:t>file</w:t>
            </w:r>
          </w:p>
          <w:p w:rsidR="008140EF" w:rsidRPr="000160A6" w:rsidRDefault="008140EF" w:rsidP="00572DBB">
            <w:pPr>
              <w:jc w:val="center"/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932" w:type="dxa"/>
            <w:shd w:val="clear" w:color="auto" w:fill="F7F8BE"/>
          </w:tcPr>
          <w:p w:rsidR="00235448" w:rsidRPr="000160A6" w:rsidRDefault="00235448" w:rsidP="00235448">
            <w:pPr>
              <w:jc w:val="center"/>
              <w:rPr>
                <w:rFonts w:ascii="Tw Cen MT" w:hAnsi="Tw Cen MT"/>
                <w:b/>
                <w:sz w:val="24"/>
              </w:rPr>
            </w:pPr>
            <w:r w:rsidRPr="000160A6">
              <w:rPr>
                <w:rFonts w:ascii="Tw Cen MT" w:hAnsi="Tw Cen MT"/>
                <w:b/>
                <w:sz w:val="24"/>
              </w:rPr>
              <w:lastRenderedPageBreak/>
              <w:t xml:space="preserve">Jungle </w:t>
            </w:r>
          </w:p>
          <w:p w:rsidR="00414D33" w:rsidRPr="000160A6" w:rsidRDefault="00633160" w:rsidP="00572DBB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 w:rsidRPr="000160A6">
              <w:rPr>
                <w:rFonts w:ascii="Tw Cen MT" w:hAnsi="Tw Cen MT"/>
                <w:sz w:val="24"/>
                <w:szCs w:val="24"/>
              </w:rPr>
              <w:t>Jungle Animal Yoga</w:t>
            </w:r>
          </w:p>
        </w:tc>
        <w:tc>
          <w:tcPr>
            <w:tcW w:w="2933" w:type="dxa"/>
            <w:shd w:val="clear" w:color="auto" w:fill="F7F8BE"/>
          </w:tcPr>
          <w:p w:rsidR="00414D33" w:rsidRDefault="00235448" w:rsidP="004E0C49">
            <w:pPr>
              <w:jc w:val="center"/>
              <w:rPr>
                <w:rFonts w:ascii="Tw Cen MT" w:hAnsi="Tw Cen MT"/>
                <w:b/>
                <w:sz w:val="24"/>
                <w:szCs w:val="20"/>
              </w:rPr>
            </w:pPr>
            <w:r w:rsidRPr="000160A6">
              <w:rPr>
                <w:rFonts w:ascii="Tw Cen MT" w:hAnsi="Tw Cen MT"/>
                <w:b/>
                <w:sz w:val="24"/>
                <w:szCs w:val="20"/>
              </w:rPr>
              <w:t>Friday Fun C</w:t>
            </w:r>
            <w:r w:rsidR="004E0C49" w:rsidRPr="000160A6">
              <w:rPr>
                <w:rFonts w:ascii="Tw Cen MT" w:hAnsi="Tw Cen MT"/>
                <w:b/>
                <w:sz w:val="24"/>
                <w:szCs w:val="20"/>
              </w:rPr>
              <w:t>h</w:t>
            </w:r>
            <w:r w:rsidRPr="000160A6">
              <w:rPr>
                <w:rFonts w:ascii="Tw Cen MT" w:hAnsi="Tw Cen MT"/>
                <w:b/>
                <w:sz w:val="24"/>
                <w:szCs w:val="20"/>
              </w:rPr>
              <w:t>allenge</w:t>
            </w:r>
          </w:p>
          <w:p w:rsidR="00A821A0" w:rsidRPr="00A821A0" w:rsidRDefault="00A821A0" w:rsidP="004E0C49">
            <w:pPr>
              <w:jc w:val="center"/>
              <w:rPr>
                <w:rFonts w:ascii="Tw Cen MT" w:hAnsi="Tw Cen MT"/>
                <w:sz w:val="24"/>
                <w:szCs w:val="20"/>
              </w:rPr>
            </w:pPr>
            <w:r w:rsidRPr="00A821A0">
              <w:rPr>
                <w:rFonts w:ascii="Tw Cen MT" w:hAnsi="Tw Cen MT"/>
                <w:sz w:val="24"/>
                <w:szCs w:val="20"/>
              </w:rPr>
              <w:t xml:space="preserve">See separate post on </w:t>
            </w:r>
            <w:r w:rsidRPr="00A821A0">
              <w:rPr>
                <w:rFonts w:ascii="Tw Cen MT" w:hAnsi="Tw Cen MT"/>
                <w:sz w:val="24"/>
                <w:szCs w:val="20"/>
              </w:rPr>
              <w:lastRenderedPageBreak/>
              <w:t>Friday</w:t>
            </w:r>
          </w:p>
        </w:tc>
      </w:tr>
    </w:tbl>
    <w:p w:rsidR="0074047E" w:rsidRDefault="008700A8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420.75pt" o:ole="">
            <v:imagedata r:id="rId13" o:title=""/>
          </v:shape>
          <o:OLEObject Type="Embed" ProgID="AcroExch.Document.DC" ShapeID="_x0000_i1025" DrawAspect="Content" ObjectID="_1652864166" r:id="rId14"/>
        </w:object>
      </w:r>
    </w:p>
    <w:p w:rsidR="008E256F" w:rsidRDefault="00487C7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6" type="#_x0000_t75" style="width:595.4pt;height:420.75pt" o:ole="">
            <v:imagedata r:id="rId15" o:title=""/>
          </v:shape>
          <o:OLEObject Type="Embed" ProgID="AcroExch.Document.DC" ShapeID="_x0000_i1026" DrawAspect="Content" ObjectID="_1652864167" r:id="rId16"/>
        </w:object>
      </w:r>
    </w:p>
    <w:p w:rsidR="00487C7C" w:rsidRDefault="00487C7C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7" type="#_x0000_t75" style="width:595.4pt;height:420.75pt" o:ole="">
            <v:imagedata r:id="rId17" o:title=""/>
          </v:shape>
          <o:OLEObject Type="Embed" ProgID="AcroExch.Document.DC" ShapeID="_x0000_i1027" DrawAspect="Content" ObjectID="_1652864168" r:id="rId18"/>
        </w:object>
      </w:r>
    </w:p>
    <w:p w:rsidR="00487C7C" w:rsidRDefault="00487C7C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</w:p>
    <w:p w:rsidR="00487C7C" w:rsidRDefault="00487C7C">
      <w:pPr>
        <w:rPr>
          <w:rFonts w:ascii="Tw Cen MT" w:hAnsi="Tw Cen MT"/>
        </w:rPr>
      </w:pPr>
      <w:r>
        <w:rPr>
          <w:rFonts w:ascii="Tw Cen MT" w:hAnsi="Tw Cen MT"/>
        </w:rPr>
        <w:object w:dxaOrig="11910" w:dyaOrig="8420">
          <v:shape id="_x0000_i1028" type="#_x0000_t75" style="width:595.4pt;height:420.75pt" o:ole="">
            <v:imagedata r:id="rId19" o:title=""/>
          </v:shape>
          <o:OLEObject Type="Embed" ProgID="AcroExch.Document.DC" ShapeID="_x0000_i1028" DrawAspect="Content" ObjectID="_1652864169" r:id="rId20"/>
        </w:object>
      </w:r>
    </w:p>
    <w:p w:rsidR="00686D56" w:rsidRDefault="00686D56">
      <w:pPr>
        <w:rPr>
          <w:rFonts w:ascii="Tw Cen MT" w:hAnsi="Tw Cen MT"/>
        </w:rPr>
      </w:pPr>
    </w:p>
    <w:p w:rsidR="00686D56" w:rsidRPr="00B13178" w:rsidRDefault="00686D56">
      <w:pPr>
        <w:rPr>
          <w:rFonts w:ascii="Tw Cen MT" w:hAnsi="Tw Cen MT"/>
        </w:rPr>
      </w:pPr>
    </w:p>
    <w:sectPr w:rsidR="00686D56" w:rsidRPr="00B13178" w:rsidSect="00572DBB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78" w:rsidRDefault="00B13178" w:rsidP="00B13178">
      <w:pPr>
        <w:spacing w:after="0" w:line="240" w:lineRule="auto"/>
      </w:pPr>
      <w:r>
        <w:separator/>
      </w:r>
    </w:p>
  </w:endnote>
  <w:end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78" w:rsidRDefault="00B13178" w:rsidP="00B13178">
      <w:pPr>
        <w:spacing w:after="0" w:line="240" w:lineRule="auto"/>
      </w:pPr>
      <w:r>
        <w:separator/>
      </w:r>
    </w:p>
  </w:footnote>
  <w:footnote w:type="continuationSeparator" w:id="0">
    <w:p w:rsidR="00B13178" w:rsidRDefault="00B13178" w:rsidP="00B1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78" w:rsidRDefault="00B13178">
    <w:pPr>
      <w:pStyle w:val="Header"/>
    </w:pPr>
    <w:r>
      <w:t>Home Learning Timetable</w:t>
    </w:r>
    <w:r w:rsidR="004966C5">
      <w:t xml:space="preserve">:  Monday </w:t>
    </w:r>
    <w:proofErr w:type="gramStart"/>
    <w:r w:rsidR="00F72D83">
      <w:t>8</w:t>
    </w:r>
    <w:r w:rsidR="00F72D83" w:rsidRPr="00F72D83">
      <w:rPr>
        <w:vertAlign w:val="superscript"/>
      </w:rPr>
      <w:t>th</w:t>
    </w:r>
    <w:r w:rsidR="00F72D83">
      <w:t xml:space="preserve"> </w:t>
    </w:r>
    <w:r w:rsidR="004966C5">
      <w:t xml:space="preserve"> June</w:t>
    </w:r>
    <w:proofErr w:type="gramEnd"/>
    <w:r w:rsidR="000E3D23"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D1332"/>
    <w:multiLevelType w:val="hybridMultilevel"/>
    <w:tmpl w:val="4A668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7C3"/>
    <w:rsid w:val="000037C3"/>
    <w:rsid w:val="000160A6"/>
    <w:rsid w:val="0004296D"/>
    <w:rsid w:val="00087EBB"/>
    <w:rsid w:val="0009356D"/>
    <w:rsid w:val="000A336B"/>
    <w:rsid w:val="000A4FC0"/>
    <w:rsid w:val="000D4571"/>
    <w:rsid w:val="000E3D23"/>
    <w:rsid w:val="0010250B"/>
    <w:rsid w:val="00146A5C"/>
    <w:rsid w:val="001932E8"/>
    <w:rsid w:val="002200CF"/>
    <w:rsid w:val="00235448"/>
    <w:rsid w:val="00236689"/>
    <w:rsid w:val="00283948"/>
    <w:rsid w:val="002B6ED5"/>
    <w:rsid w:val="002C0C80"/>
    <w:rsid w:val="002E28F2"/>
    <w:rsid w:val="00322C2F"/>
    <w:rsid w:val="0034572C"/>
    <w:rsid w:val="00390381"/>
    <w:rsid w:val="003959A1"/>
    <w:rsid w:val="00396DEE"/>
    <w:rsid w:val="003A16DA"/>
    <w:rsid w:val="00402702"/>
    <w:rsid w:val="00414D33"/>
    <w:rsid w:val="00450090"/>
    <w:rsid w:val="00461022"/>
    <w:rsid w:val="00487C7C"/>
    <w:rsid w:val="004966C5"/>
    <w:rsid w:val="004E0C49"/>
    <w:rsid w:val="004E6ADC"/>
    <w:rsid w:val="0056190B"/>
    <w:rsid w:val="005703F4"/>
    <w:rsid w:val="00572DBB"/>
    <w:rsid w:val="00594C66"/>
    <w:rsid w:val="005A3742"/>
    <w:rsid w:val="005C30F5"/>
    <w:rsid w:val="00631281"/>
    <w:rsid w:val="00633160"/>
    <w:rsid w:val="00654095"/>
    <w:rsid w:val="00654584"/>
    <w:rsid w:val="00665BEF"/>
    <w:rsid w:val="006677C3"/>
    <w:rsid w:val="00672FCA"/>
    <w:rsid w:val="00674770"/>
    <w:rsid w:val="00686492"/>
    <w:rsid w:val="00686D56"/>
    <w:rsid w:val="006B663A"/>
    <w:rsid w:val="006E16C0"/>
    <w:rsid w:val="0074047E"/>
    <w:rsid w:val="00790054"/>
    <w:rsid w:val="007E337C"/>
    <w:rsid w:val="008140EF"/>
    <w:rsid w:val="0081732A"/>
    <w:rsid w:val="00856F4C"/>
    <w:rsid w:val="008700A8"/>
    <w:rsid w:val="008A59A1"/>
    <w:rsid w:val="008E256F"/>
    <w:rsid w:val="009144FD"/>
    <w:rsid w:val="00933589"/>
    <w:rsid w:val="00944414"/>
    <w:rsid w:val="009801FD"/>
    <w:rsid w:val="009D19C4"/>
    <w:rsid w:val="009F0A95"/>
    <w:rsid w:val="00A45E10"/>
    <w:rsid w:val="00A57C57"/>
    <w:rsid w:val="00A667CE"/>
    <w:rsid w:val="00A821A0"/>
    <w:rsid w:val="00AA3442"/>
    <w:rsid w:val="00AB7082"/>
    <w:rsid w:val="00AD77E9"/>
    <w:rsid w:val="00B13178"/>
    <w:rsid w:val="00BC769D"/>
    <w:rsid w:val="00BE1F4B"/>
    <w:rsid w:val="00C65DE6"/>
    <w:rsid w:val="00C96A17"/>
    <w:rsid w:val="00D11355"/>
    <w:rsid w:val="00D147FA"/>
    <w:rsid w:val="00D14E7E"/>
    <w:rsid w:val="00D43E63"/>
    <w:rsid w:val="00D54C6C"/>
    <w:rsid w:val="00D747FD"/>
    <w:rsid w:val="00DD4D41"/>
    <w:rsid w:val="00E50246"/>
    <w:rsid w:val="00E925E6"/>
    <w:rsid w:val="00F05BDD"/>
    <w:rsid w:val="00F10F85"/>
    <w:rsid w:val="00F240C4"/>
    <w:rsid w:val="00F601B5"/>
    <w:rsid w:val="00F7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178"/>
  </w:style>
  <w:style w:type="paragraph" w:styleId="Footer">
    <w:name w:val="footer"/>
    <w:basedOn w:val="Normal"/>
    <w:link w:val="FooterChar"/>
    <w:uiPriority w:val="99"/>
    <w:unhideWhenUsed/>
    <w:rsid w:val="00B13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178"/>
  </w:style>
  <w:style w:type="paragraph" w:styleId="ListParagraph">
    <w:name w:val="List Paragraph"/>
    <w:basedOn w:val="Normal"/>
    <w:uiPriority w:val="34"/>
    <w:qFormat/>
    <w:rsid w:val="00B131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37C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05BDD"/>
    <w:pPr>
      <w:spacing w:after="0" w:line="240" w:lineRule="auto"/>
    </w:pPr>
    <w:rPr>
      <w:rFonts w:ascii="Arial" w:eastAsia="Times New Roman" w:hAnsi="Arial" w:cs="Arial"/>
      <w:sz w:val="32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F05BDD"/>
    <w:rPr>
      <w:rFonts w:ascii="Arial" w:eastAsia="Times New Roman" w:hAnsi="Arial" w:cs="Arial"/>
      <w:sz w:val="32"/>
      <w:szCs w:val="24"/>
      <w:u w:val="single"/>
    </w:rPr>
  </w:style>
  <w:style w:type="paragraph" w:styleId="PlainText">
    <w:name w:val="Plain Text"/>
    <w:basedOn w:val="Normal"/>
    <w:link w:val="PlainTextChar"/>
    <w:rsid w:val="002C0C80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rsid w:val="002C0C80"/>
    <w:rPr>
      <w:rFonts w:ascii="Consolas" w:eastAsia="Times New Roman" w:hAnsi="Consolas" w:cs="Times New Roman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vimeo.com/420582652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2058247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vimeo.com/420582354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yperlink" Target="https://vimeo.com/420582220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ECAE1-D563-4EC5-87CB-8231818D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A591A67D</Template>
  <TotalTime>140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Weinstein</dc:creator>
  <cp:lastModifiedBy>M Weinstein</cp:lastModifiedBy>
  <cp:revision>16</cp:revision>
  <dcterms:created xsi:type="dcterms:W3CDTF">2020-06-03T11:48:00Z</dcterms:created>
  <dcterms:modified xsi:type="dcterms:W3CDTF">2020-06-05T11:09:00Z</dcterms:modified>
</cp:coreProperties>
</file>